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78C358" w14:textId="77777777" w:rsidR="00332472" w:rsidRDefault="00332472" w:rsidP="00E45D6A">
      <w:pPr>
        <w:pStyle w:val="Header"/>
        <w:tabs>
          <w:tab w:val="clear" w:pos="4320"/>
          <w:tab w:val="clear" w:pos="8640"/>
        </w:tabs>
        <w:rPr>
          <w:rFonts w:asciiTheme="minorHAnsi" w:hAnsiTheme="minorHAnsi" w:cstheme="minorHAnsi"/>
          <w:lang w:val="en-US"/>
        </w:rPr>
      </w:pPr>
    </w:p>
    <w:p w14:paraId="3C7C7B34" w14:textId="77777777" w:rsidR="000906F4" w:rsidRDefault="000906F4" w:rsidP="000906F4">
      <w:pPr>
        <w:pStyle w:val="Heading1"/>
        <w:numPr>
          <w:ilvl w:val="0"/>
          <w:numId w:val="0"/>
        </w:numPr>
        <w:rPr>
          <w:sz w:val="52"/>
          <w:szCs w:val="200"/>
        </w:rPr>
      </w:pPr>
    </w:p>
    <w:p w14:paraId="298F40F6" w14:textId="77777777" w:rsidR="000906F4" w:rsidRDefault="000906F4" w:rsidP="000906F4">
      <w:pPr>
        <w:pStyle w:val="Heading1"/>
        <w:numPr>
          <w:ilvl w:val="0"/>
          <w:numId w:val="0"/>
        </w:numPr>
        <w:rPr>
          <w:sz w:val="52"/>
          <w:szCs w:val="200"/>
        </w:rPr>
      </w:pPr>
      <w:r w:rsidRPr="000906F4">
        <w:rPr>
          <w:sz w:val="52"/>
          <w:szCs w:val="200"/>
        </w:rPr>
        <w:t xml:space="preserve">Instructions on how to apply for a position at a local health department (LHD). </w:t>
      </w:r>
    </w:p>
    <w:p w14:paraId="7FD6CBA1" w14:textId="77777777" w:rsidR="000906F4" w:rsidRDefault="000906F4" w:rsidP="000906F4"/>
    <w:p w14:paraId="65104237" w14:textId="77777777" w:rsidR="000906F4" w:rsidRDefault="000906F4" w:rsidP="000906F4"/>
    <w:p w14:paraId="2EE252C0" w14:textId="77777777" w:rsidR="000906F4" w:rsidRDefault="000906F4" w:rsidP="000906F4"/>
    <w:p w14:paraId="3A945D7A" w14:textId="77777777" w:rsidR="000906F4" w:rsidRDefault="000906F4" w:rsidP="000906F4"/>
    <w:p w14:paraId="7E2CDA38" w14:textId="77777777" w:rsidR="000906F4" w:rsidRDefault="000906F4" w:rsidP="000906F4"/>
    <w:p w14:paraId="7213942C" w14:textId="77777777" w:rsidR="000906F4" w:rsidRDefault="000906F4" w:rsidP="000906F4"/>
    <w:p w14:paraId="4C14C738" w14:textId="6CA7A50E" w:rsidR="000906F4" w:rsidRDefault="000906F4" w:rsidP="000906F4"/>
    <w:p w14:paraId="7673FF59" w14:textId="5B17DD83" w:rsidR="000906F4" w:rsidRDefault="000906F4" w:rsidP="000906F4"/>
    <w:p w14:paraId="3D99BEE2" w14:textId="4E3CCB34" w:rsidR="000906F4" w:rsidRDefault="000906F4" w:rsidP="000906F4"/>
    <w:p w14:paraId="0D4C6156" w14:textId="463ED2BE" w:rsidR="000906F4" w:rsidRDefault="000906F4" w:rsidP="000906F4"/>
    <w:p w14:paraId="7327AD32" w14:textId="542C3FC3" w:rsidR="000906F4" w:rsidRDefault="000906F4" w:rsidP="000906F4"/>
    <w:p w14:paraId="40970B8F" w14:textId="77777777" w:rsidR="000906F4" w:rsidRDefault="000906F4" w:rsidP="000906F4"/>
    <w:p w14:paraId="27BE84C7" w14:textId="77777777" w:rsidR="000906F4" w:rsidRDefault="000906F4" w:rsidP="000906F4"/>
    <w:p w14:paraId="26B6CEF1" w14:textId="77777777" w:rsidR="000906F4" w:rsidRDefault="000906F4" w:rsidP="000906F4"/>
    <w:p w14:paraId="1C3A9A10" w14:textId="77777777" w:rsidR="000906F4" w:rsidRDefault="000906F4" w:rsidP="000906F4">
      <w:pPr>
        <w:rPr>
          <w:sz w:val="30"/>
          <w:szCs w:val="30"/>
        </w:rPr>
      </w:pPr>
      <w:r w:rsidRPr="000906F4">
        <w:rPr>
          <w:sz w:val="30"/>
          <w:szCs w:val="30"/>
        </w:rPr>
        <w:t>April 5, 2021</w:t>
      </w:r>
    </w:p>
    <w:p w14:paraId="0531F731" w14:textId="77777777" w:rsidR="000906F4" w:rsidRDefault="000906F4" w:rsidP="000906F4">
      <w:pPr>
        <w:rPr>
          <w:sz w:val="30"/>
          <w:szCs w:val="30"/>
        </w:rPr>
      </w:pPr>
    </w:p>
    <w:p w14:paraId="1E20940B" w14:textId="69BC020D" w:rsidR="000906F4" w:rsidRDefault="000906F4" w:rsidP="000906F4">
      <w:pPr>
        <w:rPr>
          <w:sz w:val="30"/>
          <w:szCs w:val="30"/>
        </w:rPr>
      </w:pPr>
      <w:r>
        <w:rPr>
          <w:sz w:val="30"/>
          <w:szCs w:val="30"/>
        </w:rPr>
        <w:t>Purchase District Health Department</w:t>
      </w:r>
    </w:p>
    <w:p w14:paraId="326ED09A" w14:textId="77777777" w:rsidR="000906F4" w:rsidRDefault="000906F4" w:rsidP="000906F4">
      <w:pPr>
        <w:rPr>
          <w:sz w:val="30"/>
          <w:szCs w:val="30"/>
        </w:rPr>
      </w:pPr>
    </w:p>
    <w:p w14:paraId="3DB38CBE" w14:textId="2C2E6EFC" w:rsidR="000906F4" w:rsidRPr="000906F4" w:rsidRDefault="000906F4" w:rsidP="000906F4">
      <w:pPr>
        <w:rPr>
          <w:sz w:val="30"/>
          <w:szCs w:val="30"/>
        </w:rPr>
        <w:sectPr w:rsidR="000906F4" w:rsidRPr="000906F4" w:rsidSect="001C1A3B">
          <w:headerReference w:type="default" r:id="rId13"/>
          <w:footerReference w:type="default" r:id="rId14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r>
        <w:rPr>
          <w:sz w:val="30"/>
          <w:szCs w:val="30"/>
        </w:rPr>
        <w:t xml:space="preserve">Adapted from LHDCOS </w:t>
      </w:r>
      <w:proofErr w:type="spellStart"/>
      <w:r>
        <w:rPr>
          <w:sz w:val="30"/>
          <w:szCs w:val="30"/>
        </w:rPr>
        <w:t>UserGuide</w:t>
      </w:r>
      <w:proofErr w:type="spellEnd"/>
      <w:r>
        <w:rPr>
          <w:sz w:val="30"/>
          <w:szCs w:val="30"/>
        </w:rPr>
        <w:t xml:space="preserve"> V2</w:t>
      </w:r>
    </w:p>
    <w:p w14:paraId="43ED007A" w14:textId="77777777" w:rsidR="004351DC" w:rsidRPr="009D22EB" w:rsidRDefault="004351DC" w:rsidP="004351DC">
      <w:pPr>
        <w:spacing w:line="240" w:lineRule="auto"/>
        <w:rPr>
          <w:rFonts w:asciiTheme="minorHAnsi" w:hAnsiTheme="minorHAnsi" w:cstheme="minorHAnsi"/>
          <w:b/>
          <w:bCs/>
        </w:rPr>
      </w:pPr>
      <w:bookmarkStart w:id="0" w:name="_Toc24432819"/>
      <w:bookmarkStart w:id="1" w:name="_Toc208398882"/>
      <w:bookmarkStart w:id="2" w:name="_Toc306263737"/>
    </w:p>
    <w:p w14:paraId="789B72FF" w14:textId="226D6EA1" w:rsidR="008B5B33" w:rsidRPr="009D22EB" w:rsidRDefault="00440C94" w:rsidP="000906F4">
      <w:pPr>
        <w:pStyle w:val="Heading1"/>
        <w:numPr>
          <w:ilvl w:val="0"/>
          <w:numId w:val="0"/>
        </w:numPr>
        <w:ind w:left="1440"/>
        <w:rPr>
          <w:rFonts w:asciiTheme="minorHAnsi" w:hAnsiTheme="minorHAnsi"/>
        </w:rPr>
      </w:pPr>
      <w:r w:rsidRPr="009D22EB">
        <w:rPr>
          <w:rFonts w:asciiTheme="minorHAnsi" w:hAnsiTheme="minorHAnsi"/>
        </w:rPr>
        <w:t>INTRODUCTION</w:t>
      </w:r>
    </w:p>
    <w:p w14:paraId="28F57319" w14:textId="31324284" w:rsidR="00D51A35" w:rsidRPr="009D22EB" w:rsidRDefault="004351DC" w:rsidP="004351DC">
      <w:pPr>
        <w:rPr>
          <w:rFonts w:asciiTheme="minorHAnsi" w:hAnsiTheme="minorHAnsi"/>
        </w:rPr>
      </w:pPr>
      <w:r w:rsidRPr="009D22EB">
        <w:rPr>
          <w:rFonts w:asciiTheme="minorHAnsi" w:hAnsiTheme="minorHAnsi"/>
        </w:rPr>
        <w:t>LHDCOS is a</w:t>
      </w:r>
      <w:r w:rsidR="00886216">
        <w:rPr>
          <w:rFonts w:asciiTheme="minorHAnsi" w:hAnsiTheme="minorHAnsi"/>
        </w:rPr>
        <w:t>n</w:t>
      </w:r>
      <w:r w:rsidRPr="009D22EB">
        <w:rPr>
          <w:rFonts w:asciiTheme="minorHAnsi" w:hAnsiTheme="minorHAnsi"/>
        </w:rPr>
        <w:t xml:space="preserve"> </w:t>
      </w:r>
      <w:r w:rsidR="007C1193" w:rsidRPr="009D22EB">
        <w:rPr>
          <w:rFonts w:asciiTheme="minorHAnsi" w:hAnsiTheme="minorHAnsi"/>
        </w:rPr>
        <w:t>application</w:t>
      </w:r>
      <w:r w:rsidRPr="009D22EB">
        <w:rPr>
          <w:rFonts w:asciiTheme="minorHAnsi" w:hAnsiTheme="minorHAnsi"/>
        </w:rPr>
        <w:t xml:space="preserve"> for people seeking employment at the Local Health Departments in the Commonwealth of Kentucky.  It is also a portal fo</w:t>
      </w:r>
      <w:r w:rsidR="00FD0BB2">
        <w:rPr>
          <w:rFonts w:asciiTheme="minorHAnsi" w:hAnsiTheme="minorHAnsi"/>
        </w:rPr>
        <w:t xml:space="preserve">r </w:t>
      </w:r>
      <w:r w:rsidRPr="009D22EB">
        <w:rPr>
          <w:rFonts w:asciiTheme="minorHAnsi" w:hAnsiTheme="minorHAnsi"/>
        </w:rPr>
        <w:t>job posting</w:t>
      </w:r>
      <w:r w:rsidR="00FD0BB2">
        <w:rPr>
          <w:rFonts w:asciiTheme="minorHAnsi" w:hAnsiTheme="minorHAnsi"/>
        </w:rPr>
        <w:t>s</w:t>
      </w:r>
      <w:r w:rsidRPr="009D22EB">
        <w:rPr>
          <w:rFonts w:asciiTheme="minorHAnsi" w:hAnsiTheme="minorHAnsi"/>
        </w:rPr>
        <w:t xml:space="preserve"> and candidate selection by LHD and AFM users.  </w:t>
      </w:r>
      <w:r w:rsidR="00886216">
        <w:rPr>
          <w:rFonts w:asciiTheme="minorHAnsi" w:hAnsiTheme="minorHAnsi"/>
        </w:rPr>
        <w:t>There are three</w:t>
      </w:r>
      <w:r w:rsidR="009B5F74" w:rsidRPr="009D22EB">
        <w:rPr>
          <w:rFonts w:asciiTheme="minorHAnsi" w:hAnsiTheme="minorHAnsi"/>
        </w:rPr>
        <w:t xml:space="preserve"> r</w:t>
      </w:r>
      <w:r w:rsidR="00FD0BB2">
        <w:rPr>
          <w:rFonts w:asciiTheme="minorHAnsi" w:hAnsiTheme="minorHAnsi"/>
        </w:rPr>
        <w:t>oles in the system</w:t>
      </w:r>
      <w:r w:rsidR="00A26903">
        <w:rPr>
          <w:rFonts w:asciiTheme="minorHAnsi" w:hAnsiTheme="minorHAnsi"/>
        </w:rPr>
        <w:t>:</w:t>
      </w:r>
      <w:r w:rsidR="00D51A35" w:rsidRPr="009D22EB">
        <w:rPr>
          <w:rFonts w:asciiTheme="minorHAnsi" w:hAnsiTheme="minorHAnsi"/>
        </w:rPr>
        <w:t xml:space="preserve"> Citiz</w:t>
      </w:r>
      <w:r w:rsidR="009B5F74" w:rsidRPr="009D22EB">
        <w:rPr>
          <w:rFonts w:asciiTheme="minorHAnsi" w:hAnsiTheme="minorHAnsi"/>
        </w:rPr>
        <w:t>en</w:t>
      </w:r>
      <w:r w:rsidR="00A26903">
        <w:rPr>
          <w:rFonts w:asciiTheme="minorHAnsi" w:hAnsiTheme="minorHAnsi"/>
        </w:rPr>
        <w:t>,</w:t>
      </w:r>
      <w:r w:rsidR="009B5F74" w:rsidRPr="009D22EB">
        <w:rPr>
          <w:rFonts w:asciiTheme="minorHAnsi" w:hAnsiTheme="minorHAnsi"/>
        </w:rPr>
        <w:t xml:space="preserve"> </w:t>
      </w:r>
      <w:proofErr w:type="spellStart"/>
      <w:r w:rsidR="009B5F74" w:rsidRPr="009D22EB">
        <w:rPr>
          <w:rFonts w:asciiTheme="minorHAnsi" w:hAnsiTheme="minorHAnsi"/>
        </w:rPr>
        <w:t>LHDUser</w:t>
      </w:r>
      <w:proofErr w:type="spellEnd"/>
      <w:r w:rsidR="00DA61B2">
        <w:rPr>
          <w:rFonts w:asciiTheme="minorHAnsi" w:hAnsiTheme="minorHAnsi"/>
        </w:rPr>
        <w:t>,</w:t>
      </w:r>
      <w:r w:rsidR="009B5F74" w:rsidRPr="009D22EB">
        <w:rPr>
          <w:rFonts w:asciiTheme="minorHAnsi" w:hAnsiTheme="minorHAnsi"/>
        </w:rPr>
        <w:t xml:space="preserve"> and </w:t>
      </w:r>
      <w:proofErr w:type="spellStart"/>
      <w:r w:rsidR="009B5F74" w:rsidRPr="009D22EB">
        <w:rPr>
          <w:rFonts w:asciiTheme="minorHAnsi" w:hAnsiTheme="minorHAnsi"/>
        </w:rPr>
        <w:t>AFMUser</w:t>
      </w:r>
      <w:proofErr w:type="spellEnd"/>
      <w:r w:rsidR="009B5F74" w:rsidRPr="009D22EB">
        <w:rPr>
          <w:rFonts w:asciiTheme="minorHAnsi" w:hAnsiTheme="minorHAnsi"/>
        </w:rPr>
        <w:t xml:space="preserve">.  </w:t>
      </w:r>
    </w:p>
    <w:p w14:paraId="4F5EF309" w14:textId="0F81215F" w:rsidR="00D51A35" w:rsidRPr="009D22EB" w:rsidRDefault="00D51A35" w:rsidP="000906F4">
      <w:pPr>
        <w:pStyle w:val="Heading1"/>
        <w:numPr>
          <w:ilvl w:val="0"/>
          <w:numId w:val="0"/>
        </w:numPr>
        <w:ind w:left="1440"/>
        <w:rPr>
          <w:rFonts w:asciiTheme="minorHAnsi" w:hAnsiTheme="minorHAnsi"/>
        </w:rPr>
      </w:pPr>
      <w:r w:rsidRPr="009D22EB">
        <w:rPr>
          <w:rFonts w:asciiTheme="minorHAnsi" w:hAnsiTheme="minorHAnsi"/>
        </w:rPr>
        <w:t>KENTUCKY ONLINE GATEWAY(KOG)</w:t>
      </w:r>
    </w:p>
    <w:p w14:paraId="2DDB9FD9" w14:textId="4F3E1D3C" w:rsidR="00F2279E" w:rsidRPr="009D22EB" w:rsidRDefault="00D51A35" w:rsidP="00D51A35">
      <w:pPr>
        <w:rPr>
          <w:rFonts w:asciiTheme="minorHAnsi" w:hAnsiTheme="minorHAnsi"/>
        </w:rPr>
      </w:pPr>
      <w:r w:rsidRPr="009D22EB">
        <w:rPr>
          <w:rFonts w:asciiTheme="minorHAnsi" w:hAnsiTheme="minorHAnsi"/>
        </w:rPr>
        <w:t xml:space="preserve">The Kentucky Online </w:t>
      </w:r>
      <w:proofErr w:type="gramStart"/>
      <w:r w:rsidRPr="009D22EB">
        <w:rPr>
          <w:rFonts w:asciiTheme="minorHAnsi" w:hAnsiTheme="minorHAnsi"/>
        </w:rPr>
        <w:t>Gateway</w:t>
      </w:r>
      <w:r w:rsidR="00FD0BB2">
        <w:rPr>
          <w:rFonts w:asciiTheme="minorHAnsi" w:hAnsiTheme="minorHAnsi"/>
        </w:rPr>
        <w:t>(</w:t>
      </w:r>
      <w:proofErr w:type="gramEnd"/>
      <w:r w:rsidR="00FD0BB2">
        <w:rPr>
          <w:rFonts w:asciiTheme="minorHAnsi" w:hAnsiTheme="minorHAnsi"/>
        </w:rPr>
        <w:t>KOG) is the</w:t>
      </w:r>
      <w:r w:rsidR="00AB5D24" w:rsidRPr="009D22EB">
        <w:rPr>
          <w:rFonts w:asciiTheme="minorHAnsi" w:hAnsiTheme="minorHAnsi"/>
        </w:rPr>
        <w:t xml:space="preserve"> sign</w:t>
      </w:r>
      <w:r w:rsidR="00FD0BB2">
        <w:rPr>
          <w:rFonts w:asciiTheme="minorHAnsi" w:hAnsiTheme="minorHAnsi"/>
        </w:rPr>
        <w:t>-</w:t>
      </w:r>
      <w:r w:rsidR="00AB5D24" w:rsidRPr="009D22EB">
        <w:rPr>
          <w:rFonts w:asciiTheme="minorHAnsi" w:hAnsiTheme="minorHAnsi"/>
        </w:rPr>
        <w:t>on portal</w:t>
      </w:r>
      <w:r w:rsidR="00105B00" w:rsidRPr="009D22EB">
        <w:rPr>
          <w:rFonts w:asciiTheme="minorHAnsi" w:hAnsiTheme="minorHAnsi"/>
        </w:rPr>
        <w:t xml:space="preserve">.  Each user </w:t>
      </w:r>
      <w:r w:rsidR="00AB5D24" w:rsidRPr="009D22EB">
        <w:rPr>
          <w:rFonts w:asciiTheme="minorHAnsi" w:hAnsiTheme="minorHAnsi"/>
        </w:rPr>
        <w:t xml:space="preserve">will need to have a KOG account.  </w:t>
      </w:r>
      <w:r w:rsidR="00DA61B2">
        <w:rPr>
          <w:rFonts w:asciiTheme="minorHAnsi" w:hAnsiTheme="minorHAnsi"/>
        </w:rPr>
        <w:t xml:space="preserve">A </w:t>
      </w:r>
      <w:proofErr w:type="gramStart"/>
      <w:r w:rsidR="00DA61B2">
        <w:rPr>
          <w:rFonts w:asciiTheme="minorHAnsi" w:hAnsiTheme="minorHAnsi"/>
        </w:rPr>
        <w:t>first time</w:t>
      </w:r>
      <w:proofErr w:type="gramEnd"/>
      <w:r w:rsidR="00DA61B2">
        <w:rPr>
          <w:rFonts w:asciiTheme="minorHAnsi" w:hAnsiTheme="minorHAnsi"/>
        </w:rPr>
        <w:t xml:space="preserve"> user will be directed to create an account.</w:t>
      </w:r>
      <w:r w:rsidR="00105B00" w:rsidRPr="009D22EB">
        <w:rPr>
          <w:rFonts w:asciiTheme="minorHAnsi" w:hAnsiTheme="minorHAnsi"/>
        </w:rPr>
        <w:t xml:space="preserve"> </w:t>
      </w:r>
      <w:r w:rsidR="00FD0BB2">
        <w:rPr>
          <w:rFonts w:asciiTheme="minorHAnsi" w:hAnsiTheme="minorHAnsi"/>
        </w:rPr>
        <w:t xml:space="preserve"> </w:t>
      </w:r>
      <w:r w:rsidR="00105B00" w:rsidRPr="009D22EB">
        <w:rPr>
          <w:rFonts w:asciiTheme="minorHAnsi" w:hAnsiTheme="minorHAnsi"/>
        </w:rPr>
        <w:t>The first screen</w:t>
      </w:r>
      <w:r w:rsidR="00F2279E" w:rsidRPr="009D22EB">
        <w:rPr>
          <w:rFonts w:asciiTheme="minorHAnsi" w:hAnsiTheme="minorHAnsi"/>
        </w:rPr>
        <w:t xml:space="preserve"> is below.  You will </w:t>
      </w:r>
      <w:r w:rsidR="00A26903">
        <w:rPr>
          <w:rFonts w:asciiTheme="minorHAnsi" w:hAnsiTheme="minorHAnsi"/>
        </w:rPr>
        <w:t>choose</w:t>
      </w:r>
      <w:r w:rsidR="00F2279E" w:rsidRPr="009D22EB">
        <w:rPr>
          <w:rFonts w:asciiTheme="minorHAnsi" w:hAnsiTheme="minorHAnsi"/>
        </w:rPr>
        <w:t xml:space="preserve"> from the options as follows:  </w:t>
      </w:r>
    </w:p>
    <w:p w14:paraId="674EC5B0" w14:textId="0B036E7A" w:rsidR="00F2279E" w:rsidRDefault="00FD0BB2" w:rsidP="00F2279E">
      <w:pPr>
        <w:pStyle w:val="ListParagraph"/>
        <w:numPr>
          <w:ilvl w:val="0"/>
          <w:numId w:val="20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Citizen or Business Partner- an applicant wanting to create a profile and apply for a </w:t>
      </w:r>
      <w:r w:rsidR="00B45432" w:rsidRPr="009D22EB">
        <w:rPr>
          <w:rFonts w:asciiTheme="minorHAnsi" w:hAnsiTheme="minorHAnsi"/>
        </w:rPr>
        <w:t>Local Heal</w:t>
      </w:r>
      <w:r w:rsidR="00F2279E" w:rsidRPr="009D22EB">
        <w:rPr>
          <w:rFonts w:asciiTheme="minorHAnsi" w:hAnsiTheme="minorHAnsi"/>
        </w:rPr>
        <w:t>th Department</w:t>
      </w:r>
      <w:r>
        <w:rPr>
          <w:rFonts w:asciiTheme="minorHAnsi" w:hAnsiTheme="minorHAnsi"/>
        </w:rPr>
        <w:t xml:space="preserve"> (LHD)</w:t>
      </w:r>
      <w:r w:rsidR="00F2279E" w:rsidRPr="009D22EB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position</w:t>
      </w:r>
      <w:r w:rsidR="00F2279E" w:rsidRPr="009D22EB">
        <w:rPr>
          <w:rFonts w:asciiTheme="minorHAnsi" w:hAnsiTheme="minorHAnsi"/>
        </w:rPr>
        <w:t xml:space="preserve">  </w:t>
      </w:r>
    </w:p>
    <w:p w14:paraId="73957540" w14:textId="5B748CC7" w:rsidR="00FD0BB2" w:rsidRPr="00FD0BB2" w:rsidRDefault="00FD0BB2" w:rsidP="00FD0BB2">
      <w:pPr>
        <w:pStyle w:val="ListParagraph"/>
        <w:rPr>
          <w:rFonts w:asciiTheme="minorHAnsi" w:hAnsiTheme="minorHAnsi"/>
          <w:u w:val="single"/>
        </w:rPr>
      </w:pPr>
      <w:r w:rsidRPr="00FD0BB2">
        <w:rPr>
          <w:rFonts w:asciiTheme="minorHAnsi" w:hAnsiTheme="minorHAnsi"/>
          <w:u w:val="single"/>
        </w:rPr>
        <w:t>Or</w:t>
      </w:r>
    </w:p>
    <w:p w14:paraId="5400D89D" w14:textId="0EABC0A0" w:rsidR="00FD0BB2" w:rsidRDefault="00FD0BB2" w:rsidP="00FD0BB2">
      <w:pPr>
        <w:pStyle w:val="ListParagraph"/>
        <w:rPr>
          <w:rFonts w:asciiTheme="minorHAnsi" w:hAnsiTheme="minorHAnsi"/>
        </w:rPr>
      </w:pPr>
      <w:r w:rsidRPr="00FD0BB2">
        <w:rPr>
          <w:rFonts w:asciiTheme="minorHAnsi" w:hAnsiTheme="minorHAnsi"/>
        </w:rPr>
        <w:t>If you are an LHD User and your health department is not on the State network</w:t>
      </w:r>
      <w:r>
        <w:rPr>
          <w:rFonts w:asciiTheme="minorHAnsi" w:hAnsiTheme="minorHAnsi"/>
        </w:rPr>
        <w:t xml:space="preserve">, </w:t>
      </w:r>
      <w:r w:rsidR="00A26903">
        <w:rPr>
          <w:rFonts w:asciiTheme="minorHAnsi" w:hAnsiTheme="minorHAnsi"/>
        </w:rPr>
        <w:t>choose</w:t>
      </w:r>
      <w:r w:rsidRPr="00FD0BB2">
        <w:rPr>
          <w:rFonts w:asciiTheme="minorHAnsi" w:hAnsiTheme="minorHAnsi"/>
        </w:rPr>
        <w:t xml:space="preserve"> the first option</w:t>
      </w:r>
      <w:r>
        <w:rPr>
          <w:rFonts w:asciiTheme="minorHAnsi" w:hAnsiTheme="minorHAnsi"/>
        </w:rPr>
        <w:t>.</w:t>
      </w:r>
    </w:p>
    <w:p w14:paraId="16FD3F17" w14:textId="77777777" w:rsidR="00FD0BB2" w:rsidRPr="009D22EB" w:rsidRDefault="00FD0BB2" w:rsidP="00FD0BB2">
      <w:pPr>
        <w:pStyle w:val="ListParagraph"/>
        <w:rPr>
          <w:rFonts w:asciiTheme="minorHAnsi" w:hAnsiTheme="minorHAnsi"/>
        </w:rPr>
      </w:pPr>
    </w:p>
    <w:p w14:paraId="5FC4C670" w14:textId="60BAF784" w:rsidR="00F2279E" w:rsidRDefault="00FD0BB2" w:rsidP="00F2279E">
      <w:pPr>
        <w:pStyle w:val="ListParagraph"/>
        <w:numPr>
          <w:ilvl w:val="0"/>
          <w:numId w:val="20"/>
        </w:numPr>
        <w:rPr>
          <w:rFonts w:asciiTheme="minorHAnsi" w:hAnsiTheme="minorHAnsi"/>
        </w:rPr>
      </w:pPr>
      <w:r>
        <w:rPr>
          <w:rFonts w:asciiTheme="minorHAnsi" w:hAnsiTheme="minorHAnsi"/>
        </w:rPr>
        <w:t>State employee/</w:t>
      </w:r>
      <w:r w:rsidR="00A26903">
        <w:rPr>
          <w:rFonts w:asciiTheme="minorHAnsi" w:hAnsiTheme="minorHAnsi"/>
        </w:rPr>
        <w:t>C</w:t>
      </w:r>
      <w:r>
        <w:rPr>
          <w:rFonts w:asciiTheme="minorHAnsi" w:hAnsiTheme="minorHAnsi"/>
        </w:rPr>
        <w:t xml:space="preserve">ontractor within a COT consolidated agency- </w:t>
      </w:r>
      <w:r w:rsidR="00F2279E" w:rsidRPr="009D22EB">
        <w:rPr>
          <w:rFonts w:asciiTheme="minorHAnsi" w:hAnsiTheme="minorHAnsi"/>
        </w:rPr>
        <w:t>If you are a</w:t>
      </w:r>
      <w:r>
        <w:rPr>
          <w:rFonts w:asciiTheme="minorHAnsi" w:hAnsiTheme="minorHAnsi"/>
        </w:rPr>
        <w:t>n</w:t>
      </w:r>
      <w:r w:rsidR="00F2279E" w:rsidRPr="009D22EB">
        <w:rPr>
          <w:rFonts w:asciiTheme="minorHAnsi" w:hAnsiTheme="minorHAnsi"/>
        </w:rPr>
        <w:t xml:space="preserve"> LHD User</w:t>
      </w:r>
      <w:r w:rsidR="00901C6B" w:rsidRPr="009D22EB">
        <w:rPr>
          <w:rFonts w:asciiTheme="minorHAnsi" w:hAnsiTheme="minorHAnsi"/>
        </w:rPr>
        <w:t xml:space="preserve"> and your health department is on the State network</w:t>
      </w:r>
      <w:r>
        <w:rPr>
          <w:rFonts w:asciiTheme="minorHAnsi" w:hAnsiTheme="minorHAnsi"/>
        </w:rPr>
        <w:t>,</w:t>
      </w:r>
      <w:r w:rsidR="00F2279E" w:rsidRPr="009D22EB">
        <w:rPr>
          <w:rFonts w:asciiTheme="minorHAnsi" w:hAnsiTheme="minorHAnsi"/>
        </w:rPr>
        <w:t xml:space="preserve"> you will pick the second option. </w:t>
      </w:r>
    </w:p>
    <w:p w14:paraId="7FB665DB" w14:textId="42CBDCC3" w:rsidR="000906F4" w:rsidRDefault="000906F4" w:rsidP="000906F4">
      <w:pPr>
        <w:pStyle w:val="ListParagraph"/>
        <w:rPr>
          <w:rFonts w:asciiTheme="minorHAnsi" w:hAnsiTheme="minorHAnsi"/>
        </w:rPr>
      </w:pPr>
    </w:p>
    <w:p w14:paraId="21E1026D" w14:textId="0016110C" w:rsidR="000906F4" w:rsidRPr="009D22EB" w:rsidRDefault="000906F4" w:rsidP="000906F4">
      <w:pPr>
        <w:pStyle w:val="ListParagraph"/>
        <w:rPr>
          <w:rFonts w:asciiTheme="minorHAnsi" w:hAnsiTheme="minorHAnsi"/>
        </w:rPr>
      </w:pPr>
      <w:r>
        <w:rPr>
          <w:rFonts w:asciiTheme="minorHAnsi" w:hAnsiTheme="minorHAnsi"/>
        </w:rPr>
        <w:t>TO CREATE AN ACCOUNT TO APPLY FOR A POSITION PLEASE SELECT CREATE ACCOUNT.</w:t>
      </w:r>
    </w:p>
    <w:p w14:paraId="393674EE" w14:textId="76E248D8" w:rsidR="00105B00" w:rsidRPr="00FD0BB2" w:rsidRDefault="000906F4" w:rsidP="00FD0BB2">
      <w:pPr>
        <w:ind w:left="360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621188C4" wp14:editId="42FC3646">
            <wp:extent cx="5943600" cy="2331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A69BC" w14:textId="77777777" w:rsidR="00105B00" w:rsidRPr="009D22EB" w:rsidRDefault="00105B00" w:rsidP="00D51A35">
      <w:pPr>
        <w:rPr>
          <w:rFonts w:asciiTheme="minorHAnsi" w:hAnsiTheme="minorHAnsi"/>
        </w:rPr>
      </w:pPr>
    </w:p>
    <w:p w14:paraId="230449FE" w14:textId="5BCC2C49" w:rsidR="003B2895" w:rsidRDefault="00105B00" w:rsidP="00440C94">
      <w:pPr>
        <w:rPr>
          <w:rFonts w:asciiTheme="minorHAnsi" w:hAnsiTheme="minorHAnsi"/>
        </w:rPr>
      </w:pPr>
      <w:r w:rsidRPr="009D22EB">
        <w:rPr>
          <w:rFonts w:asciiTheme="minorHAnsi" w:hAnsiTheme="minorHAnsi"/>
        </w:rPr>
        <w:t xml:space="preserve"> </w:t>
      </w:r>
    </w:p>
    <w:p w14:paraId="0FAD9CF5" w14:textId="5C854FB8" w:rsidR="003B2895" w:rsidRDefault="003B2895" w:rsidP="00440C9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** If you are an LHD employee </w:t>
      </w:r>
      <w:proofErr w:type="gramStart"/>
      <w:r>
        <w:rPr>
          <w:rFonts w:asciiTheme="minorHAnsi" w:hAnsiTheme="minorHAnsi"/>
        </w:rPr>
        <w:t>and  want</w:t>
      </w:r>
      <w:proofErr w:type="gramEnd"/>
      <w:r>
        <w:rPr>
          <w:rFonts w:asciiTheme="minorHAnsi" w:hAnsiTheme="minorHAnsi"/>
        </w:rPr>
        <w:t xml:space="preserve"> to apply to an open position, you must create a citizen account.  You cannot apply using a KOG account that you use for LHD work.    </w:t>
      </w:r>
    </w:p>
    <w:p w14:paraId="362570BF" w14:textId="77777777" w:rsidR="00DA61B2" w:rsidRDefault="00DA61B2" w:rsidP="00440C94">
      <w:pPr>
        <w:rPr>
          <w:rFonts w:asciiTheme="minorHAnsi" w:hAnsiTheme="minorHAnsi"/>
        </w:rPr>
      </w:pPr>
    </w:p>
    <w:p w14:paraId="4E2BB0D0" w14:textId="77777777" w:rsidR="00DA61B2" w:rsidRDefault="00DA61B2" w:rsidP="00440C94">
      <w:pPr>
        <w:rPr>
          <w:rFonts w:asciiTheme="minorHAnsi" w:hAnsiTheme="minorHAnsi"/>
        </w:rPr>
      </w:pPr>
    </w:p>
    <w:p w14:paraId="139DDCB6" w14:textId="4E102462" w:rsidR="00DA61B2" w:rsidRDefault="005D0760" w:rsidP="00440C94">
      <w:pPr>
        <w:rPr>
          <w:rFonts w:asciiTheme="minorHAnsi" w:hAnsiTheme="minorHAnsi"/>
        </w:rPr>
      </w:pPr>
      <w:r w:rsidRPr="009D22EB">
        <w:rPr>
          <w:rFonts w:asciiTheme="minorHAnsi" w:hAnsiTheme="minorHAnsi"/>
        </w:rPr>
        <w:lastRenderedPageBreak/>
        <w:t xml:space="preserve">For new </w:t>
      </w:r>
      <w:r w:rsidR="00A26903">
        <w:rPr>
          <w:rFonts w:asciiTheme="minorHAnsi" w:hAnsiTheme="minorHAnsi"/>
        </w:rPr>
        <w:t>users</w:t>
      </w:r>
      <w:r w:rsidR="00886216">
        <w:rPr>
          <w:rFonts w:asciiTheme="minorHAnsi" w:hAnsiTheme="minorHAnsi"/>
        </w:rPr>
        <w:t>,</w:t>
      </w:r>
      <w:r w:rsidRPr="009D22EB">
        <w:rPr>
          <w:rFonts w:asciiTheme="minorHAnsi" w:hAnsiTheme="minorHAnsi"/>
        </w:rPr>
        <w:t xml:space="preserve"> you will </w:t>
      </w:r>
      <w:r w:rsidR="00DA61B2">
        <w:rPr>
          <w:rFonts w:asciiTheme="minorHAnsi" w:hAnsiTheme="minorHAnsi"/>
        </w:rPr>
        <w:t>create an account.  See the screenshot below.</w:t>
      </w:r>
    </w:p>
    <w:p w14:paraId="575BD647" w14:textId="77777777" w:rsidR="00DA61B2" w:rsidRPr="009D22EB" w:rsidRDefault="00DA61B2" w:rsidP="00440C94">
      <w:pPr>
        <w:rPr>
          <w:rFonts w:asciiTheme="minorHAnsi" w:hAnsiTheme="minorHAnsi"/>
        </w:rPr>
      </w:pPr>
    </w:p>
    <w:p w14:paraId="1CB3A856" w14:textId="4883E6D6" w:rsidR="00440C94" w:rsidRPr="009D22EB" w:rsidRDefault="00BD1146" w:rsidP="00440C94">
      <w:pPr>
        <w:rPr>
          <w:rFonts w:asciiTheme="minorHAnsi" w:hAnsiTheme="minorHAnsi"/>
        </w:rPr>
      </w:pPr>
      <w:r w:rsidRPr="009D22EB">
        <w:rPr>
          <w:rFonts w:asciiTheme="minorHAnsi" w:hAnsiTheme="minorHAnsi"/>
          <w:noProof/>
        </w:rPr>
        <w:drawing>
          <wp:inline distT="0" distB="0" distL="0" distR="0" wp14:anchorId="67E4A23D" wp14:editId="2A283217">
            <wp:extent cx="5943600" cy="26022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AF375" w14:textId="1794DD6E" w:rsidR="00613DA1" w:rsidRPr="009D22EB" w:rsidRDefault="00613DA1" w:rsidP="00440C94">
      <w:pPr>
        <w:rPr>
          <w:rFonts w:asciiTheme="minorHAnsi" w:hAnsiTheme="minorHAnsi"/>
        </w:rPr>
      </w:pPr>
    </w:p>
    <w:p w14:paraId="5746430B" w14:textId="0DBC1755" w:rsidR="00FD0BB2" w:rsidRPr="00FD0BB2" w:rsidRDefault="00875ABE" w:rsidP="00FD0BB2">
      <w:pPr>
        <w:pStyle w:val="ListParagraph"/>
        <w:numPr>
          <w:ilvl w:val="0"/>
          <w:numId w:val="20"/>
        </w:numPr>
        <w:rPr>
          <w:rFonts w:asciiTheme="minorHAnsi" w:hAnsiTheme="minorHAnsi" w:cstheme="minorHAnsi"/>
        </w:rPr>
      </w:pPr>
      <w:r w:rsidRPr="00FD0BB2">
        <w:rPr>
          <w:rFonts w:asciiTheme="minorHAnsi" w:hAnsiTheme="minorHAnsi" w:cstheme="minorHAnsi"/>
        </w:rPr>
        <w:t xml:space="preserve">Once </w:t>
      </w:r>
      <w:r w:rsidR="00FD0BB2" w:rsidRPr="00FD0BB2">
        <w:rPr>
          <w:rFonts w:asciiTheme="minorHAnsi" w:hAnsiTheme="minorHAnsi" w:cstheme="minorHAnsi"/>
        </w:rPr>
        <w:t>log</w:t>
      </w:r>
      <w:r w:rsidR="00DA61B2">
        <w:rPr>
          <w:rFonts w:asciiTheme="minorHAnsi" w:hAnsiTheme="minorHAnsi" w:cstheme="minorHAnsi"/>
        </w:rPr>
        <w:t>ged</w:t>
      </w:r>
      <w:r w:rsidRPr="00FD0BB2">
        <w:rPr>
          <w:rFonts w:asciiTheme="minorHAnsi" w:hAnsiTheme="minorHAnsi" w:cstheme="minorHAnsi"/>
        </w:rPr>
        <w:t xml:space="preserve"> into KOG, you</w:t>
      </w:r>
      <w:r w:rsidR="00FD0BB2" w:rsidRPr="00FD0BB2">
        <w:rPr>
          <w:rFonts w:asciiTheme="minorHAnsi" w:hAnsiTheme="minorHAnsi" w:cstheme="minorHAnsi"/>
        </w:rPr>
        <w:t>r</w:t>
      </w:r>
      <w:r w:rsidRPr="00FD0BB2">
        <w:rPr>
          <w:rFonts w:asciiTheme="minorHAnsi" w:hAnsiTheme="minorHAnsi" w:cstheme="minorHAnsi"/>
        </w:rPr>
        <w:t xml:space="preserve"> dashboard</w:t>
      </w:r>
      <w:r w:rsidR="00FD0BB2" w:rsidRPr="00FD0BB2">
        <w:rPr>
          <w:rFonts w:asciiTheme="minorHAnsi" w:hAnsiTheme="minorHAnsi" w:cstheme="minorHAnsi"/>
        </w:rPr>
        <w:t xml:space="preserve"> will appear</w:t>
      </w:r>
      <w:r w:rsidRPr="00FD0BB2">
        <w:rPr>
          <w:rFonts w:asciiTheme="minorHAnsi" w:hAnsiTheme="minorHAnsi" w:cstheme="minorHAnsi"/>
        </w:rPr>
        <w:t>.</w:t>
      </w:r>
      <w:r w:rsidR="00FD0BB2" w:rsidRPr="00FD0BB2">
        <w:rPr>
          <w:rFonts w:asciiTheme="minorHAnsi" w:hAnsiTheme="minorHAnsi" w:cstheme="minorHAnsi"/>
        </w:rPr>
        <w:t xml:space="preserve"> </w:t>
      </w:r>
      <w:r w:rsidRPr="00FD0BB2">
        <w:rPr>
          <w:rFonts w:asciiTheme="minorHAnsi" w:hAnsiTheme="minorHAnsi" w:cstheme="minorHAnsi"/>
        </w:rPr>
        <w:t xml:space="preserve"> </w:t>
      </w:r>
    </w:p>
    <w:p w14:paraId="27FA68EA" w14:textId="3E478847" w:rsidR="00CC35D9" w:rsidRPr="00FD0BB2" w:rsidRDefault="00875ABE" w:rsidP="00FD0BB2">
      <w:pPr>
        <w:pStyle w:val="ListParagraph"/>
        <w:numPr>
          <w:ilvl w:val="0"/>
          <w:numId w:val="20"/>
        </w:numPr>
        <w:rPr>
          <w:rFonts w:asciiTheme="minorHAnsi" w:hAnsiTheme="minorHAnsi" w:cstheme="minorHAnsi"/>
        </w:rPr>
      </w:pPr>
      <w:r w:rsidRPr="00FD0BB2">
        <w:rPr>
          <w:rFonts w:asciiTheme="minorHAnsi" w:hAnsiTheme="minorHAnsi" w:cstheme="minorHAnsi"/>
        </w:rPr>
        <w:t xml:space="preserve">A new user </w:t>
      </w:r>
      <w:r w:rsidR="00DA61B2">
        <w:rPr>
          <w:rFonts w:asciiTheme="minorHAnsi" w:hAnsiTheme="minorHAnsi" w:cstheme="minorHAnsi"/>
        </w:rPr>
        <w:t>in</w:t>
      </w:r>
      <w:r w:rsidRPr="00FD0BB2">
        <w:rPr>
          <w:rFonts w:asciiTheme="minorHAnsi" w:hAnsiTheme="minorHAnsi" w:cstheme="minorHAnsi"/>
        </w:rPr>
        <w:t xml:space="preserve"> KOG </w:t>
      </w:r>
      <w:r w:rsidR="00FD0BB2">
        <w:rPr>
          <w:rFonts w:asciiTheme="minorHAnsi" w:hAnsiTheme="minorHAnsi" w:cstheme="minorHAnsi"/>
        </w:rPr>
        <w:t>will see</w:t>
      </w:r>
      <w:r w:rsidRPr="00FD0BB2">
        <w:rPr>
          <w:rFonts w:asciiTheme="minorHAnsi" w:hAnsiTheme="minorHAnsi" w:cstheme="minorHAnsi"/>
        </w:rPr>
        <w:t xml:space="preserve"> the </w:t>
      </w:r>
      <w:r w:rsidR="002658CC">
        <w:rPr>
          <w:rFonts w:asciiTheme="minorHAnsi" w:hAnsiTheme="minorHAnsi" w:cstheme="minorHAnsi"/>
        </w:rPr>
        <w:t>"</w:t>
      </w:r>
      <w:r w:rsidRPr="00FD0BB2">
        <w:rPr>
          <w:rFonts w:asciiTheme="minorHAnsi" w:hAnsiTheme="minorHAnsi" w:cstheme="minorHAnsi"/>
        </w:rPr>
        <w:t>All App</w:t>
      </w:r>
      <w:r w:rsidR="007C1193" w:rsidRPr="00FD0BB2">
        <w:rPr>
          <w:rFonts w:asciiTheme="minorHAnsi" w:hAnsiTheme="minorHAnsi" w:cstheme="minorHAnsi"/>
        </w:rPr>
        <w:t>s</w:t>
      </w:r>
      <w:r w:rsidR="002658CC">
        <w:rPr>
          <w:rFonts w:asciiTheme="minorHAnsi" w:hAnsiTheme="minorHAnsi" w:cstheme="minorHAnsi"/>
        </w:rPr>
        <w:t>"</w:t>
      </w:r>
      <w:r w:rsidR="002658CC" w:rsidRPr="00FD0BB2">
        <w:rPr>
          <w:rFonts w:asciiTheme="minorHAnsi" w:hAnsiTheme="minorHAnsi" w:cstheme="minorHAnsi"/>
        </w:rPr>
        <w:t xml:space="preserve"> </w:t>
      </w:r>
      <w:r w:rsidR="007C1193" w:rsidRPr="00FD0BB2">
        <w:rPr>
          <w:rFonts w:asciiTheme="minorHAnsi" w:hAnsiTheme="minorHAnsi" w:cstheme="minorHAnsi"/>
        </w:rPr>
        <w:t>tab</w:t>
      </w:r>
      <w:r w:rsidRPr="00FD0BB2">
        <w:rPr>
          <w:rFonts w:asciiTheme="minorHAnsi" w:hAnsiTheme="minorHAnsi" w:cstheme="minorHAnsi"/>
        </w:rPr>
        <w:t xml:space="preserve">. </w:t>
      </w:r>
      <w:r w:rsidR="007C1193" w:rsidRPr="00FD0BB2">
        <w:rPr>
          <w:rFonts w:asciiTheme="minorHAnsi" w:hAnsiTheme="minorHAnsi" w:cstheme="minorHAnsi"/>
        </w:rPr>
        <w:t xml:space="preserve">This dashboard </w:t>
      </w:r>
      <w:r w:rsidRPr="00FD0BB2">
        <w:rPr>
          <w:rFonts w:asciiTheme="minorHAnsi" w:hAnsiTheme="minorHAnsi" w:cstheme="minorHAnsi"/>
        </w:rPr>
        <w:t xml:space="preserve">initiates </w:t>
      </w:r>
      <w:r w:rsidR="00FD0BB2">
        <w:rPr>
          <w:rFonts w:asciiTheme="minorHAnsi" w:hAnsiTheme="minorHAnsi" w:cstheme="minorHAnsi"/>
        </w:rPr>
        <w:t>the application request process.  Select the</w:t>
      </w:r>
      <w:r w:rsidR="007C1193" w:rsidRPr="00FD0BB2">
        <w:rPr>
          <w:rFonts w:asciiTheme="minorHAnsi" w:hAnsiTheme="minorHAnsi" w:cstheme="minorHAnsi"/>
        </w:rPr>
        <w:t xml:space="preserve"> </w:t>
      </w:r>
      <w:r w:rsidR="002658CC">
        <w:rPr>
          <w:rFonts w:asciiTheme="minorHAnsi" w:hAnsiTheme="minorHAnsi" w:cstheme="minorHAnsi"/>
        </w:rPr>
        <w:t>"</w:t>
      </w:r>
      <w:r w:rsidR="007C1193" w:rsidRPr="00FD0BB2">
        <w:rPr>
          <w:rFonts w:asciiTheme="minorHAnsi" w:hAnsiTheme="minorHAnsi" w:cstheme="minorHAnsi"/>
        </w:rPr>
        <w:t>Enroll</w:t>
      </w:r>
      <w:r w:rsidR="002658CC">
        <w:rPr>
          <w:rFonts w:asciiTheme="minorHAnsi" w:hAnsiTheme="minorHAnsi" w:cstheme="minorHAnsi"/>
        </w:rPr>
        <w:t>"</w:t>
      </w:r>
      <w:r w:rsidR="002658CC" w:rsidRPr="00FD0BB2">
        <w:rPr>
          <w:rFonts w:asciiTheme="minorHAnsi" w:hAnsiTheme="minorHAnsi" w:cstheme="minorHAnsi"/>
        </w:rPr>
        <w:t xml:space="preserve"> </w:t>
      </w:r>
      <w:r w:rsidR="007C1193" w:rsidRPr="00FD0BB2">
        <w:rPr>
          <w:rFonts w:asciiTheme="minorHAnsi" w:hAnsiTheme="minorHAnsi" w:cstheme="minorHAnsi"/>
        </w:rPr>
        <w:t>button on the</w:t>
      </w:r>
      <w:r w:rsidR="00DA61B2">
        <w:rPr>
          <w:rFonts w:asciiTheme="minorHAnsi" w:hAnsiTheme="minorHAnsi" w:cstheme="minorHAnsi"/>
        </w:rPr>
        <w:t xml:space="preserve"> appropriate</w:t>
      </w:r>
      <w:r w:rsidR="007C1193" w:rsidRPr="00FD0BB2">
        <w:rPr>
          <w:rFonts w:asciiTheme="minorHAnsi" w:hAnsiTheme="minorHAnsi" w:cstheme="minorHAnsi"/>
        </w:rPr>
        <w:t xml:space="preserve"> </w:t>
      </w:r>
      <w:r w:rsidR="00A26903">
        <w:rPr>
          <w:rFonts w:asciiTheme="minorHAnsi" w:hAnsiTheme="minorHAnsi" w:cstheme="minorHAnsi"/>
        </w:rPr>
        <w:t>tile</w:t>
      </w:r>
      <w:r w:rsidR="00FD0BB2">
        <w:rPr>
          <w:rFonts w:asciiTheme="minorHAnsi" w:hAnsiTheme="minorHAnsi" w:cstheme="minorHAnsi"/>
        </w:rPr>
        <w:t>.</w:t>
      </w:r>
      <w:r w:rsidRPr="00FD0BB2">
        <w:rPr>
          <w:rFonts w:asciiTheme="minorHAnsi" w:hAnsiTheme="minorHAnsi" w:cstheme="minorHAnsi"/>
        </w:rPr>
        <w:t xml:space="preserve"> </w:t>
      </w:r>
    </w:p>
    <w:p w14:paraId="624D67C8" w14:textId="57635A9B" w:rsidR="00CC35D9" w:rsidRPr="009D22EB" w:rsidRDefault="00CC35D9" w:rsidP="00CC35D9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r w:rsidRPr="009D22EB">
        <w:rPr>
          <w:rFonts w:asciiTheme="minorHAnsi" w:hAnsiTheme="minorHAnsi" w:cstheme="minorHAnsi"/>
        </w:rPr>
        <w:t>S</w:t>
      </w:r>
      <w:r w:rsidR="00D86E67" w:rsidRPr="009D22EB">
        <w:rPr>
          <w:rFonts w:asciiTheme="minorHAnsi" w:hAnsiTheme="minorHAnsi" w:cstheme="minorHAnsi"/>
        </w:rPr>
        <w:t>elect</w:t>
      </w:r>
      <w:r w:rsidRPr="009D22EB">
        <w:rPr>
          <w:rFonts w:asciiTheme="minorHAnsi" w:hAnsiTheme="minorHAnsi" w:cstheme="minorHAnsi"/>
        </w:rPr>
        <w:t xml:space="preserve"> the </w:t>
      </w:r>
      <w:r w:rsidR="00D86E67" w:rsidRPr="009D22EB">
        <w:rPr>
          <w:rFonts w:asciiTheme="minorHAnsi" w:hAnsiTheme="minorHAnsi" w:cstheme="minorHAnsi"/>
        </w:rPr>
        <w:t xml:space="preserve">LHDCOS Search and Apply </w:t>
      </w:r>
      <w:r w:rsidR="00A26903">
        <w:rPr>
          <w:rFonts w:asciiTheme="minorHAnsi" w:hAnsiTheme="minorHAnsi" w:cstheme="minorHAnsi"/>
        </w:rPr>
        <w:t>tile</w:t>
      </w:r>
      <w:r w:rsidR="00D86E67" w:rsidRPr="009D22EB">
        <w:rPr>
          <w:rFonts w:asciiTheme="minorHAnsi" w:hAnsiTheme="minorHAnsi" w:cstheme="minorHAnsi"/>
        </w:rPr>
        <w:t xml:space="preserve"> to request Citizen Role</w:t>
      </w:r>
      <w:r w:rsidR="00DA61B2">
        <w:rPr>
          <w:rFonts w:asciiTheme="minorHAnsi" w:hAnsiTheme="minorHAnsi" w:cstheme="minorHAnsi"/>
        </w:rPr>
        <w:t>.</w:t>
      </w:r>
      <w:r w:rsidR="00D86E67" w:rsidRPr="009D22EB">
        <w:rPr>
          <w:rFonts w:asciiTheme="minorHAnsi" w:hAnsiTheme="minorHAnsi" w:cstheme="minorHAnsi"/>
        </w:rPr>
        <w:t xml:space="preserve"> </w:t>
      </w:r>
    </w:p>
    <w:p w14:paraId="337CA897" w14:textId="0B36D8D2" w:rsidR="000906F4" w:rsidRDefault="000906F4" w:rsidP="000906F4">
      <w:pPr>
        <w:pStyle w:val="ListParagraph"/>
        <w:ind w:left="1080"/>
        <w:rPr>
          <w:rFonts w:asciiTheme="minorHAnsi" w:hAnsiTheme="minorHAnsi" w:cstheme="minorHAnsi"/>
        </w:rPr>
      </w:pPr>
    </w:p>
    <w:p w14:paraId="1042541C" w14:textId="2B511685" w:rsidR="000906F4" w:rsidRDefault="000906F4" w:rsidP="000906F4">
      <w:pPr>
        <w:pStyle w:val="ListParagraph"/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1" locked="0" layoutInCell="1" allowOverlap="1" wp14:anchorId="45D76DA9" wp14:editId="60D9AD81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5781675" cy="2929255"/>
            <wp:effectExtent l="0" t="0" r="9525" b="4445"/>
            <wp:wrapTight wrapText="bothSides">
              <wp:wrapPolygon edited="0">
                <wp:start x="0" y="0"/>
                <wp:lineTo x="0" y="21492"/>
                <wp:lineTo x="21564" y="21492"/>
                <wp:lineTo x="21564" y="0"/>
                <wp:lineTo x="0" y="0"/>
              </wp:wrapPolygon>
            </wp:wrapTight>
            <wp:docPr id="9" name="Picture 9" descr="A picture containing text, cabine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cabinet, screensho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 xml:space="preserve">Scroll down until you see this tile. </w:t>
      </w:r>
    </w:p>
    <w:p w14:paraId="70506567" w14:textId="7B591735" w:rsidR="00875ABE" w:rsidRPr="009D22EB" w:rsidRDefault="00875ABE" w:rsidP="00440C94">
      <w:pPr>
        <w:rPr>
          <w:rFonts w:asciiTheme="minorHAnsi" w:hAnsiTheme="minorHAnsi"/>
        </w:rPr>
      </w:pPr>
    </w:p>
    <w:p w14:paraId="0B993014" w14:textId="13A51785" w:rsidR="00613DA1" w:rsidRPr="009D22EB" w:rsidRDefault="00613DA1" w:rsidP="00440C94">
      <w:pPr>
        <w:rPr>
          <w:rFonts w:asciiTheme="minorHAnsi" w:hAnsiTheme="minorHAnsi"/>
        </w:rPr>
      </w:pPr>
    </w:p>
    <w:p w14:paraId="64627F47" w14:textId="29360451" w:rsidR="007A356D" w:rsidRPr="009D22EB" w:rsidRDefault="000906F4" w:rsidP="000906F4">
      <w:pPr>
        <w:pStyle w:val="Heading1"/>
        <w:numPr>
          <w:ilvl w:val="0"/>
          <w:numId w:val="0"/>
        </w:numPr>
        <w:ind w:left="1440"/>
        <w:rPr>
          <w:rFonts w:asciiTheme="minorHAnsi" w:hAnsiTheme="minorHAnsi"/>
        </w:rPr>
      </w:pPr>
      <w:r>
        <w:rPr>
          <w:rFonts w:asciiTheme="minorHAnsi" w:hAnsiTheme="minorHAnsi"/>
        </w:rPr>
        <w:t>searching and applying for jobs</w:t>
      </w:r>
    </w:p>
    <w:p w14:paraId="6D5A155E" w14:textId="0B032C77" w:rsidR="00C33BFE" w:rsidRPr="009D22EB" w:rsidRDefault="00FD0BB2" w:rsidP="007A356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</w:t>
      </w:r>
      <w:r w:rsidR="00DA61B2">
        <w:rPr>
          <w:rFonts w:asciiTheme="minorHAnsi" w:hAnsiTheme="minorHAnsi"/>
        </w:rPr>
        <w:t>applicant</w:t>
      </w:r>
      <w:r w:rsidR="007A356D" w:rsidRPr="009D22EB">
        <w:rPr>
          <w:rFonts w:asciiTheme="minorHAnsi" w:hAnsiTheme="minorHAnsi"/>
        </w:rPr>
        <w:t xml:space="preserve"> </w:t>
      </w:r>
      <w:r w:rsidR="00A62D2A" w:rsidRPr="009D22EB">
        <w:rPr>
          <w:rFonts w:asciiTheme="minorHAnsi" w:hAnsiTheme="minorHAnsi"/>
        </w:rPr>
        <w:t xml:space="preserve">will </w:t>
      </w:r>
      <w:r>
        <w:rPr>
          <w:rFonts w:asciiTheme="minorHAnsi" w:hAnsiTheme="minorHAnsi"/>
        </w:rPr>
        <w:t>see the h</w:t>
      </w:r>
      <w:r w:rsidR="00A62D2A" w:rsidRPr="009D22EB">
        <w:rPr>
          <w:rFonts w:asciiTheme="minorHAnsi" w:hAnsiTheme="minorHAnsi"/>
        </w:rPr>
        <w:t xml:space="preserve">ome page </w:t>
      </w:r>
      <w:r w:rsidR="007A356D" w:rsidRPr="009D22EB">
        <w:rPr>
          <w:rFonts w:asciiTheme="minorHAnsi" w:hAnsiTheme="minorHAnsi"/>
        </w:rPr>
        <w:t xml:space="preserve">below.  </w:t>
      </w:r>
      <w:r w:rsidR="00DA61B2">
        <w:rPr>
          <w:rFonts w:asciiTheme="minorHAnsi" w:hAnsiTheme="minorHAnsi"/>
        </w:rPr>
        <w:t>The</w:t>
      </w:r>
      <w:r>
        <w:rPr>
          <w:rFonts w:asciiTheme="minorHAnsi" w:hAnsiTheme="minorHAnsi"/>
        </w:rPr>
        <w:t xml:space="preserve"> option</w:t>
      </w:r>
      <w:r w:rsidR="00DA61B2">
        <w:rPr>
          <w:rFonts w:asciiTheme="minorHAnsi" w:hAnsiTheme="minorHAnsi"/>
        </w:rPr>
        <w:t xml:space="preserve">s </w:t>
      </w:r>
      <w:proofErr w:type="gramStart"/>
      <w:r w:rsidR="00E77AD0">
        <w:rPr>
          <w:rFonts w:asciiTheme="minorHAnsi" w:hAnsiTheme="minorHAnsi"/>
        </w:rPr>
        <w:t>are:</w:t>
      </w:r>
      <w:proofErr w:type="gramEnd"/>
      <w:r w:rsidR="00DA61B2">
        <w:rPr>
          <w:rFonts w:asciiTheme="minorHAnsi" w:hAnsiTheme="minorHAnsi"/>
        </w:rPr>
        <w:t xml:space="preserve"> </w:t>
      </w:r>
      <w:r w:rsidR="007A356D" w:rsidRPr="009D22EB">
        <w:rPr>
          <w:rFonts w:asciiTheme="minorHAnsi" w:hAnsiTheme="minorHAnsi"/>
        </w:rPr>
        <w:t xml:space="preserve">search </w:t>
      </w:r>
      <w:r>
        <w:rPr>
          <w:rFonts w:asciiTheme="minorHAnsi" w:hAnsiTheme="minorHAnsi"/>
        </w:rPr>
        <w:t xml:space="preserve">for </w:t>
      </w:r>
      <w:r w:rsidR="007A356D" w:rsidRPr="009D22EB">
        <w:rPr>
          <w:rFonts w:asciiTheme="minorHAnsi" w:hAnsiTheme="minorHAnsi"/>
        </w:rPr>
        <w:t>jobs or creat</w:t>
      </w:r>
      <w:r>
        <w:rPr>
          <w:rFonts w:asciiTheme="minorHAnsi" w:hAnsiTheme="minorHAnsi"/>
        </w:rPr>
        <w:t>e your profile.  A</w:t>
      </w:r>
      <w:r w:rsidR="007A356D" w:rsidRPr="009D22EB">
        <w:rPr>
          <w:rFonts w:asciiTheme="minorHAnsi" w:hAnsiTheme="minorHAnsi"/>
        </w:rPr>
        <w:t xml:space="preserve"> profile </w:t>
      </w:r>
      <w:r w:rsidR="00DA61B2">
        <w:rPr>
          <w:rFonts w:asciiTheme="minorHAnsi" w:hAnsiTheme="minorHAnsi"/>
        </w:rPr>
        <w:t>must be completed</w:t>
      </w:r>
      <w:r>
        <w:rPr>
          <w:rFonts w:asciiTheme="minorHAnsi" w:hAnsiTheme="minorHAnsi"/>
        </w:rPr>
        <w:t xml:space="preserve"> to ap</w:t>
      </w:r>
      <w:r w:rsidR="00DA61B2">
        <w:rPr>
          <w:rFonts w:asciiTheme="minorHAnsi" w:hAnsiTheme="minorHAnsi"/>
        </w:rPr>
        <w:t xml:space="preserve">ply to openings. A profile is </w:t>
      </w:r>
      <w:r w:rsidR="00B526C1">
        <w:rPr>
          <w:rFonts w:asciiTheme="minorHAnsi" w:hAnsiTheme="minorHAnsi"/>
        </w:rPr>
        <w:t xml:space="preserve">what </w:t>
      </w:r>
      <w:r w:rsidR="002658CC">
        <w:rPr>
          <w:rFonts w:asciiTheme="minorHAnsi" w:hAnsiTheme="minorHAnsi"/>
        </w:rPr>
        <w:t>is</w:t>
      </w:r>
      <w:r w:rsidR="00B526C1">
        <w:rPr>
          <w:rFonts w:asciiTheme="minorHAnsi" w:hAnsiTheme="minorHAnsi"/>
        </w:rPr>
        <w:t xml:space="preserve"> submitted as the</w:t>
      </w:r>
      <w:r>
        <w:rPr>
          <w:rFonts w:asciiTheme="minorHAnsi" w:hAnsiTheme="minorHAnsi"/>
        </w:rPr>
        <w:t xml:space="preserve"> application.</w:t>
      </w:r>
      <w:r w:rsidR="007A356D" w:rsidRPr="009D22EB">
        <w:rPr>
          <w:rFonts w:asciiTheme="minorHAnsi" w:hAnsiTheme="minorHAnsi"/>
        </w:rPr>
        <w:t xml:space="preserve">  </w:t>
      </w:r>
      <w:r w:rsidR="00B526C1">
        <w:rPr>
          <w:rFonts w:asciiTheme="minorHAnsi" w:hAnsiTheme="minorHAnsi"/>
        </w:rPr>
        <w:t>Once a profile is created, you will be able to update it.</w:t>
      </w:r>
      <w:r w:rsidR="002658CC">
        <w:rPr>
          <w:rFonts w:asciiTheme="minorHAnsi" w:hAnsiTheme="minorHAnsi"/>
        </w:rPr>
        <w:t xml:space="preserve">  You can search for jobs before creating a profile.  </w:t>
      </w:r>
    </w:p>
    <w:p w14:paraId="514007D5" w14:textId="7216FABD" w:rsidR="00A62D2A" w:rsidRPr="009D22EB" w:rsidRDefault="00C33BFE" w:rsidP="007A356D">
      <w:pPr>
        <w:rPr>
          <w:rFonts w:asciiTheme="minorHAnsi" w:hAnsiTheme="minorHAnsi"/>
        </w:rPr>
      </w:pPr>
      <w:r w:rsidRPr="009D22EB">
        <w:rPr>
          <w:rFonts w:asciiTheme="minorHAnsi" w:hAnsiTheme="minorHAnsi"/>
          <w:noProof/>
        </w:rPr>
        <w:drawing>
          <wp:inline distT="0" distB="0" distL="0" distR="0" wp14:anchorId="769E0863" wp14:editId="18417769">
            <wp:extent cx="5943600" cy="3001010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om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CF9D2" w14:textId="77777777" w:rsidR="00DA61B2" w:rsidRDefault="00DA61B2" w:rsidP="007A356D">
      <w:pPr>
        <w:rPr>
          <w:rFonts w:asciiTheme="minorHAnsi" w:hAnsiTheme="minorHAnsi"/>
        </w:rPr>
      </w:pPr>
    </w:p>
    <w:p w14:paraId="6DB3D64A" w14:textId="48704027" w:rsidR="00A62D2A" w:rsidRDefault="00C33BFE" w:rsidP="007A356D">
      <w:pPr>
        <w:rPr>
          <w:rFonts w:asciiTheme="minorHAnsi" w:hAnsiTheme="minorHAnsi"/>
        </w:rPr>
      </w:pPr>
      <w:r w:rsidRPr="009D22EB">
        <w:rPr>
          <w:rFonts w:asciiTheme="minorHAnsi" w:hAnsiTheme="minorHAnsi"/>
        </w:rPr>
        <w:t xml:space="preserve">Fill out the </w:t>
      </w:r>
      <w:r w:rsidR="00102619" w:rsidRPr="009D22EB">
        <w:rPr>
          <w:rFonts w:asciiTheme="minorHAnsi" w:hAnsiTheme="minorHAnsi"/>
        </w:rPr>
        <w:t>required fields</w:t>
      </w:r>
      <w:r w:rsidR="002658CC">
        <w:rPr>
          <w:rFonts w:asciiTheme="minorHAnsi" w:hAnsiTheme="minorHAnsi"/>
        </w:rPr>
        <w:t>,</w:t>
      </w:r>
      <w:r w:rsidR="00DA61B2">
        <w:rPr>
          <w:rFonts w:asciiTheme="minorHAnsi" w:hAnsiTheme="minorHAnsi"/>
        </w:rPr>
        <w:t xml:space="preserve"> </w:t>
      </w:r>
      <w:r w:rsidR="00D30D7D">
        <w:rPr>
          <w:rFonts w:asciiTheme="minorHAnsi" w:hAnsiTheme="minorHAnsi"/>
        </w:rPr>
        <w:t xml:space="preserve">marked </w:t>
      </w:r>
      <w:r w:rsidR="00102619" w:rsidRPr="009D22EB">
        <w:rPr>
          <w:rFonts w:asciiTheme="minorHAnsi" w:hAnsiTheme="minorHAnsi"/>
        </w:rPr>
        <w:t xml:space="preserve">with </w:t>
      </w:r>
      <w:r w:rsidR="00D30D7D">
        <w:rPr>
          <w:rFonts w:asciiTheme="minorHAnsi" w:hAnsiTheme="minorHAnsi"/>
        </w:rPr>
        <w:t xml:space="preserve">an </w:t>
      </w:r>
      <w:r w:rsidR="00102619" w:rsidRPr="009D22EB">
        <w:rPr>
          <w:rFonts w:asciiTheme="minorHAnsi" w:hAnsiTheme="minorHAnsi"/>
        </w:rPr>
        <w:t>*</w:t>
      </w:r>
      <w:r w:rsidR="00BB0C04">
        <w:rPr>
          <w:rFonts w:asciiTheme="minorHAnsi" w:hAnsiTheme="minorHAnsi"/>
        </w:rPr>
        <w:t xml:space="preserve"> in the profile</w:t>
      </w:r>
      <w:r w:rsidR="00D30D7D">
        <w:rPr>
          <w:rFonts w:asciiTheme="minorHAnsi" w:hAnsiTheme="minorHAnsi"/>
        </w:rPr>
        <w:t>.</w:t>
      </w:r>
      <w:r w:rsidR="00102619" w:rsidRPr="009D22EB">
        <w:rPr>
          <w:rFonts w:asciiTheme="minorHAnsi" w:hAnsiTheme="minorHAnsi"/>
        </w:rPr>
        <w:t xml:space="preserve"> </w:t>
      </w:r>
      <w:r w:rsidR="00D30D7D">
        <w:rPr>
          <w:rFonts w:asciiTheme="minorHAnsi" w:hAnsiTheme="minorHAnsi"/>
        </w:rPr>
        <w:t>C</w:t>
      </w:r>
      <w:r w:rsidR="00102619" w:rsidRPr="009D22EB">
        <w:rPr>
          <w:rFonts w:asciiTheme="minorHAnsi" w:hAnsiTheme="minorHAnsi"/>
        </w:rPr>
        <w:t xml:space="preserve">lick </w:t>
      </w:r>
      <w:r w:rsidR="00102619" w:rsidRPr="00D30D7D">
        <w:rPr>
          <w:rFonts w:asciiTheme="minorHAnsi" w:hAnsiTheme="minorHAnsi"/>
          <w:b/>
        </w:rPr>
        <w:t>Save and Continue</w:t>
      </w:r>
      <w:r w:rsidR="00DA61B2">
        <w:rPr>
          <w:rFonts w:asciiTheme="minorHAnsi" w:hAnsiTheme="minorHAnsi"/>
        </w:rPr>
        <w:t xml:space="preserve"> to advance to the next page of the application</w:t>
      </w:r>
      <w:r w:rsidR="00102619" w:rsidRPr="009D22EB">
        <w:rPr>
          <w:rFonts w:asciiTheme="minorHAnsi" w:hAnsiTheme="minorHAnsi"/>
        </w:rPr>
        <w:t xml:space="preserve">.  </w:t>
      </w:r>
    </w:p>
    <w:p w14:paraId="6AC9D8F2" w14:textId="77777777" w:rsidR="00DA61B2" w:rsidRPr="009D22EB" w:rsidRDefault="00DA61B2" w:rsidP="007A356D">
      <w:pPr>
        <w:rPr>
          <w:rFonts w:asciiTheme="minorHAnsi" w:hAnsiTheme="minorHAnsi"/>
        </w:rPr>
      </w:pPr>
    </w:p>
    <w:p w14:paraId="0BC25E82" w14:textId="0F9F21E6" w:rsidR="00A62D2A" w:rsidRPr="009D22EB" w:rsidRDefault="00A62D2A" w:rsidP="007A356D">
      <w:pPr>
        <w:rPr>
          <w:rFonts w:asciiTheme="minorHAnsi" w:hAnsiTheme="minorHAnsi"/>
        </w:rPr>
      </w:pPr>
      <w:r w:rsidRPr="009D22EB">
        <w:rPr>
          <w:rFonts w:asciiTheme="minorHAnsi" w:hAnsiTheme="minorHAnsi"/>
          <w:noProof/>
        </w:rPr>
        <w:lastRenderedPageBreak/>
        <w:drawing>
          <wp:inline distT="0" distB="0" distL="0" distR="0" wp14:anchorId="66E43AD6" wp14:editId="40AD13D4">
            <wp:extent cx="5936561" cy="341606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5036" cy="342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F6B04" w14:textId="4371311C" w:rsidR="00C11E98" w:rsidRDefault="00C11E98" w:rsidP="00C11E9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Upload </w:t>
      </w:r>
      <w:r w:rsidR="003B2895">
        <w:rPr>
          <w:rFonts w:asciiTheme="minorHAnsi" w:hAnsiTheme="minorHAnsi"/>
        </w:rPr>
        <w:t xml:space="preserve">Transcripts in the </w:t>
      </w:r>
      <w:r>
        <w:rPr>
          <w:rFonts w:asciiTheme="minorHAnsi" w:hAnsiTheme="minorHAnsi"/>
        </w:rPr>
        <w:t xml:space="preserve">section below. </w:t>
      </w:r>
      <w:r w:rsidR="002658CC">
        <w:rPr>
          <w:rFonts w:asciiTheme="minorHAnsi" w:hAnsiTheme="minorHAnsi"/>
        </w:rPr>
        <w:t xml:space="preserve"> Uploaded</w:t>
      </w:r>
      <w:r>
        <w:rPr>
          <w:rFonts w:asciiTheme="minorHAnsi" w:hAnsiTheme="minorHAnsi"/>
        </w:rPr>
        <w:t xml:space="preserve"> documents will be displayed in </w:t>
      </w:r>
      <w:r w:rsidR="002658CC">
        <w:rPr>
          <w:rFonts w:asciiTheme="minorHAnsi" w:hAnsiTheme="minorHAnsi"/>
        </w:rPr>
        <w:t xml:space="preserve">a </w:t>
      </w:r>
      <w:r>
        <w:rPr>
          <w:rFonts w:asciiTheme="minorHAnsi" w:hAnsiTheme="minorHAnsi"/>
        </w:rPr>
        <w:t>grid below.</w:t>
      </w:r>
    </w:p>
    <w:p w14:paraId="77596313" w14:textId="77777777" w:rsidR="00C11E98" w:rsidRDefault="00C11E98" w:rsidP="00C11E98">
      <w:pPr>
        <w:rPr>
          <w:rFonts w:asciiTheme="minorHAnsi" w:hAnsiTheme="minorHAnsi"/>
        </w:rPr>
      </w:pPr>
    </w:p>
    <w:p w14:paraId="3B3ABBF3" w14:textId="7BBD4ECC" w:rsidR="00C11E98" w:rsidRDefault="00B12CC7" w:rsidP="00C11E98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 wp14:anchorId="4C3B8BD8" wp14:editId="2A761CDB">
            <wp:extent cx="5858189" cy="5903166"/>
            <wp:effectExtent l="0" t="0" r="952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HDCOS Transcript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300" cy="591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9306B" w14:textId="77777777" w:rsidR="00C11E98" w:rsidRDefault="00C11E98" w:rsidP="00C11E98">
      <w:pPr>
        <w:rPr>
          <w:rFonts w:asciiTheme="minorHAnsi" w:hAnsiTheme="minorHAnsi"/>
        </w:rPr>
      </w:pPr>
    </w:p>
    <w:p w14:paraId="7DCBA14A" w14:textId="77777777" w:rsidR="002658CC" w:rsidRDefault="002658CC" w:rsidP="00C11E98">
      <w:pPr>
        <w:rPr>
          <w:rFonts w:asciiTheme="minorHAnsi" w:hAnsiTheme="minorHAnsi"/>
        </w:rPr>
      </w:pPr>
    </w:p>
    <w:p w14:paraId="7B10BCE5" w14:textId="77777777" w:rsidR="002658CC" w:rsidRDefault="002658CC" w:rsidP="00C11E98">
      <w:pPr>
        <w:rPr>
          <w:rFonts w:asciiTheme="minorHAnsi" w:hAnsiTheme="minorHAnsi"/>
        </w:rPr>
      </w:pPr>
    </w:p>
    <w:p w14:paraId="00786FE9" w14:textId="77777777" w:rsidR="002658CC" w:rsidRDefault="002658CC" w:rsidP="00C11E98">
      <w:pPr>
        <w:rPr>
          <w:rFonts w:asciiTheme="minorHAnsi" w:hAnsiTheme="minorHAnsi"/>
        </w:rPr>
      </w:pPr>
    </w:p>
    <w:p w14:paraId="3EAAAF01" w14:textId="6BBBF88A" w:rsidR="00C11E98" w:rsidRDefault="002658CC" w:rsidP="00C11E98">
      <w:pPr>
        <w:rPr>
          <w:rFonts w:asciiTheme="minorHAnsi" w:hAnsiTheme="minorHAnsi"/>
        </w:rPr>
      </w:pPr>
      <w:r>
        <w:rPr>
          <w:rFonts w:asciiTheme="minorHAnsi" w:hAnsiTheme="minorHAnsi"/>
        </w:rPr>
        <w:t>A</w:t>
      </w:r>
      <w:r w:rsidR="00C11E98">
        <w:rPr>
          <w:rFonts w:asciiTheme="minorHAnsi" w:hAnsiTheme="minorHAnsi"/>
        </w:rPr>
        <w:t>dditional information related to your education or experience that you could not provide any of the sections above may use the s</w:t>
      </w:r>
      <w:r>
        <w:rPr>
          <w:rFonts w:asciiTheme="minorHAnsi" w:hAnsiTheme="minorHAnsi"/>
        </w:rPr>
        <w:t>el</w:t>
      </w:r>
      <w:r w:rsidR="00C11E98">
        <w:rPr>
          <w:rFonts w:asciiTheme="minorHAnsi" w:hAnsiTheme="minorHAnsi"/>
        </w:rPr>
        <w:t xml:space="preserve">ection below </w:t>
      </w:r>
      <w:r w:rsidR="00B12CC7">
        <w:rPr>
          <w:rFonts w:asciiTheme="minorHAnsi" w:hAnsiTheme="minorHAnsi"/>
        </w:rPr>
        <w:t xml:space="preserve">the Transcript Upload </w:t>
      </w:r>
      <w:r w:rsidR="00C11E98">
        <w:rPr>
          <w:rFonts w:asciiTheme="minorHAnsi" w:hAnsiTheme="minorHAnsi"/>
        </w:rPr>
        <w:t>to enter them.</w:t>
      </w:r>
    </w:p>
    <w:p w14:paraId="35089274" w14:textId="77777777" w:rsidR="00C11E98" w:rsidRDefault="00C11E98" w:rsidP="00C11E98">
      <w:pPr>
        <w:rPr>
          <w:rFonts w:asciiTheme="minorHAnsi" w:hAnsiTheme="minorHAnsi"/>
        </w:rPr>
      </w:pPr>
    </w:p>
    <w:p w14:paraId="24E744DC" w14:textId="54FEA8AC" w:rsidR="00C11E98" w:rsidRDefault="00C11E98" w:rsidP="00C11E98">
      <w:pPr>
        <w:rPr>
          <w:rFonts w:asciiTheme="minorHAnsi" w:hAnsiTheme="minorHAnsi"/>
        </w:rPr>
      </w:pPr>
    </w:p>
    <w:p w14:paraId="574961CB" w14:textId="77777777" w:rsidR="00C11E98" w:rsidRDefault="00C11E98" w:rsidP="00C11E98">
      <w:pPr>
        <w:rPr>
          <w:rFonts w:asciiTheme="minorHAnsi" w:hAnsiTheme="minorHAnsi"/>
        </w:rPr>
      </w:pPr>
    </w:p>
    <w:p w14:paraId="35399997" w14:textId="55FD9842" w:rsidR="00C11E98" w:rsidRDefault="00C11E98" w:rsidP="00C11E98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Please make sure you click </w:t>
      </w:r>
      <w:r w:rsidR="002658CC">
        <w:rPr>
          <w:rFonts w:asciiTheme="minorHAnsi" w:hAnsiTheme="minorHAnsi"/>
        </w:rPr>
        <w:t>"</w:t>
      </w:r>
      <w:r w:rsidRPr="00F04727">
        <w:rPr>
          <w:rFonts w:asciiTheme="minorHAnsi" w:hAnsiTheme="minorHAnsi"/>
          <w:b/>
          <w:color w:val="FF0000"/>
        </w:rPr>
        <w:t>Save &amp; continue</w:t>
      </w:r>
      <w:r w:rsidR="002658CC">
        <w:rPr>
          <w:rFonts w:asciiTheme="minorHAnsi" w:hAnsiTheme="minorHAnsi"/>
        </w:rPr>
        <w:t xml:space="preserve">" </w:t>
      </w:r>
      <w:r>
        <w:rPr>
          <w:rFonts w:asciiTheme="minorHAnsi" w:hAnsiTheme="minorHAnsi"/>
        </w:rPr>
        <w:t>to save all the uploaded documents</w:t>
      </w:r>
      <w:r w:rsidR="002658CC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and additional information entered, if any, in the free format text box.</w:t>
      </w:r>
    </w:p>
    <w:p w14:paraId="77F7259D" w14:textId="77777777" w:rsidR="00C11E98" w:rsidRDefault="00C11E98" w:rsidP="007A356D">
      <w:pPr>
        <w:rPr>
          <w:rFonts w:asciiTheme="minorHAnsi" w:hAnsiTheme="minorHAnsi"/>
        </w:rPr>
      </w:pPr>
    </w:p>
    <w:p w14:paraId="567AF9A8" w14:textId="77777777" w:rsidR="00C11E98" w:rsidRDefault="00C11E98" w:rsidP="007A356D">
      <w:pPr>
        <w:rPr>
          <w:rFonts w:asciiTheme="minorHAnsi" w:hAnsiTheme="minorHAnsi"/>
        </w:rPr>
      </w:pPr>
    </w:p>
    <w:p w14:paraId="636EA02C" w14:textId="26E3B398" w:rsidR="007A356D" w:rsidRPr="009D22EB" w:rsidRDefault="00DA61B2" w:rsidP="007A356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application is complete </w:t>
      </w:r>
      <w:r w:rsidR="00D30D7D">
        <w:rPr>
          <w:rFonts w:asciiTheme="minorHAnsi" w:hAnsiTheme="minorHAnsi"/>
        </w:rPr>
        <w:t>when</w:t>
      </w:r>
      <w:r>
        <w:rPr>
          <w:rFonts w:asciiTheme="minorHAnsi" w:hAnsiTheme="minorHAnsi"/>
        </w:rPr>
        <w:t xml:space="preserve"> you reach the signature page.  </w:t>
      </w:r>
      <w:r w:rsidR="00FD0BB2">
        <w:rPr>
          <w:rFonts w:asciiTheme="minorHAnsi" w:hAnsiTheme="minorHAnsi"/>
        </w:rPr>
        <w:t xml:space="preserve">You must click </w:t>
      </w:r>
      <w:r w:rsidR="00D30D7D" w:rsidRPr="00D30D7D">
        <w:rPr>
          <w:rFonts w:asciiTheme="minorHAnsi" w:hAnsiTheme="minorHAnsi"/>
          <w:b/>
        </w:rPr>
        <w:t>S</w:t>
      </w:r>
      <w:r w:rsidR="00FD0BB2" w:rsidRPr="00D30D7D">
        <w:rPr>
          <w:rFonts w:asciiTheme="minorHAnsi" w:hAnsiTheme="minorHAnsi"/>
          <w:b/>
        </w:rPr>
        <w:t>ave and continue</w:t>
      </w:r>
      <w:r w:rsidR="00FD0BB2">
        <w:rPr>
          <w:rFonts w:asciiTheme="minorHAnsi" w:hAnsiTheme="minorHAnsi"/>
        </w:rPr>
        <w:t xml:space="preserve"> before logging off. </w:t>
      </w:r>
      <w:r w:rsidR="00A743FD" w:rsidRPr="009D22EB">
        <w:rPr>
          <w:rFonts w:asciiTheme="minorHAnsi" w:hAnsiTheme="minorHAnsi"/>
        </w:rPr>
        <w:t xml:space="preserve"> </w:t>
      </w:r>
      <w:r w:rsidR="00FD0BB2">
        <w:rPr>
          <w:rFonts w:asciiTheme="minorHAnsi" w:hAnsiTheme="minorHAnsi"/>
        </w:rPr>
        <w:t>You may u</w:t>
      </w:r>
      <w:r w:rsidR="00A743FD" w:rsidRPr="009D22EB">
        <w:rPr>
          <w:rFonts w:asciiTheme="minorHAnsi" w:hAnsiTheme="minorHAnsi"/>
        </w:rPr>
        <w:t xml:space="preserve">pdate </w:t>
      </w:r>
      <w:r w:rsidR="00FD0BB2">
        <w:rPr>
          <w:rFonts w:asciiTheme="minorHAnsi" w:hAnsiTheme="minorHAnsi"/>
        </w:rPr>
        <w:t xml:space="preserve">your </w:t>
      </w:r>
      <w:r>
        <w:rPr>
          <w:rFonts w:asciiTheme="minorHAnsi" w:hAnsiTheme="minorHAnsi"/>
        </w:rPr>
        <w:t>p</w:t>
      </w:r>
      <w:r w:rsidR="00A743FD" w:rsidRPr="009D22EB">
        <w:rPr>
          <w:rFonts w:asciiTheme="minorHAnsi" w:hAnsiTheme="minorHAnsi"/>
        </w:rPr>
        <w:t>rofile at any time</w:t>
      </w:r>
      <w:r w:rsidR="00FD0BB2">
        <w:rPr>
          <w:rFonts w:asciiTheme="minorHAnsi" w:hAnsiTheme="minorHAnsi"/>
        </w:rPr>
        <w:t xml:space="preserve">. </w:t>
      </w:r>
    </w:p>
    <w:p w14:paraId="6DE40DE1" w14:textId="7C78E90F" w:rsidR="00A743FD" w:rsidRPr="009D22EB" w:rsidRDefault="00A743FD" w:rsidP="007A356D">
      <w:pPr>
        <w:rPr>
          <w:rFonts w:asciiTheme="minorHAnsi" w:hAnsiTheme="minorHAnsi"/>
        </w:rPr>
      </w:pPr>
      <w:r w:rsidRPr="009D22EB">
        <w:rPr>
          <w:rFonts w:asciiTheme="minorHAnsi" w:hAnsiTheme="minorHAnsi"/>
          <w:noProof/>
        </w:rPr>
        <w:drawing>
          <wp:inline distT="0" distB="0" distL="0" distR="0" wp14:anchorId="0B759ECA" wp14:editId="3ADE64E2">
            <wp:extent cx="5943600" cy="3225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1DE48" w14:textId="3DDBD203" w:rsidR="00A743FD" w:rsidRPr="009D22EB" w:rsidRDefault="00A743FD" w:rsidP="007A356D">
      <w:pPr>
        <w:rPr>
          <w:rFonts w:asciiTheme="minorHAnsi" w:hAnsiTheme="minorHAnsi"/>
        </w:rPr>
      </w:pPr>
    </w:p>
    <w:p w14:paraId="35149847" w14:textId="79F0155F" w:rsidR="00A743FD" w:rsidRPr="009D22EB" w:rsidRDefault="00FD0BB2" w:rsidP="007A356D">
      <w:pPr>
        <w:rPr>
          <w:rFonts w:asciiTheme="minorHAnsi" w:hAnsiTheme="minorHAnsi"/>
        </w:rPr>
      </w:pPr>
      <w:r>
        <w:rPr>
          <w:rFonts w:asciiTheme="minorHAnsi" w:hAnsiTheme="minorHAnsi"/>
        </w:rPr>
        <w:t>S</w:t>
      </w:r>
      <w:r w:rsidR="00BC7E60" w:rsidRPr="009D22EB">
        <w:rPr>
          <w:rFonts w:asciiTheme="minorHAnsi" w:hAnsiTheme="minorHAnsi"/>
        </w:rPr>
        <w:t>ign</w:t>
      </w:r>
      <w:r>
        <w:rPr>
          <w:rFonts w:asciiTheme="minorHAnsi" w:hAnsiTheme="minorHAnsi"/>
        </w:rPr>
        <w:t xml:space="preserve"> the application by typing your name in the box.  </w:t>
      </w:r>
      <w:r w:rsidRPr="00FD0BB2">
        <w:rPr>
          <w:rFonts w:asciiTheme="minorHAnsi" w:hAnsiTheme="minorHAnsi"/>
        </w:rPr>
        <w:t xml:space="preserve">Enter the date and click </w:t>
      </w:r>
      <w:r w:rsidRPr="00D30D7D">
        <w:rPr>
          <w:rFonts w:asciiTheme="minorHAnsi" w:hAnsiTheme="minorHAnsi"/>
          <w:b/>
        </w:rPr>
        <w:t>Save and Continue</w:t>
      </w:r>
      <w:r>
        <w:rPr>
          <w:rFonts w:asciiTheme="minorHAnsi" w:hAnsiTheme="minorHAnsi"/>
        </w:rPr>
        <w:t>.</w:t>
      </w:r>
    </w:p>
    <w:p w14:paraId="51FAF236" w14:textId="570D2619" w:rsidR="00BC7E60" w:rsidRPr="009D22EB" w:rsidRDefault="00BC7E60" w:rsidP="007A356D">
      <w:pPr>
        <w:rPr>
          <w:rFonts w:asciiTheme="minorHAnsi" w:hAnsiTheme="minorHAnsi"/>
        </w:rPr>
      </w:pPr>
      <w:r w:rsidRPr="009D22EB">
        <w:rPr>
          <w:rFonts w:asciiTheme="minorHAnsi" w:hAnsiTheme="minorHAnsi"/>
          <w:noProof/>
        </w:rPr>
        <w:drawing>
          <wp:inline distT="0" distB="0" distL="0" distR="0" wp14:anchorId="2E7B7456" wp14:editId="4F72E07F">
            <wp:extent cx="5943600" cy="10502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1076C" w14:textId="77777777" w:rsidR="00FD0BB2" w:rsidRDefault="00FD0BB2" w:rsidP="00440C94">
      <w:pPr>
        <w:rPr>
          <w:rFonts w:asciiTheme="minorHAnsi" w:hAnsiTheme="minorHAnsi"/>
        </w:rPr>
      </w:pPr>
    </w:p>
    <w:p w14:paraId="17D33E60" w14:textId="77777777" w:rsidR="00FD0BB2" w:rsidRDefault="00FD0BB2" w:rsidP="00440C94">
      <w:pPr>
        <w:rPr>
          <w:rFonts w:asciiTheme="minorHAnsi" w:hAnsiTheme="minorHAnsi"/>
        </w:rPr>
      </w:pPr>
    </w:p>
    <w:p w14:paraId="3949C1D1" w14:textId="77777777" w:rsidR="00FD0BB2" w:rsidRDefault="00FD0BB2" w:rsidP="00440C94">
      <w:pPr>
        <w:rPr>
          <w:rFonts w:asciiTheme="minorHAnsi" w:hAnsiTheme="minorHAnsi"/>
        </w:rPr>
      </w:pPr>
    </w:p>
    <w:p w14:paraId="3F8407A8" w14:textId="78C89D20" w:rsidR="007A356D" w:rsidRPr="009D22EB" w:rsidRDefault="00FD0BB2" w:rsidP="00440C94">
      <w:pPr>
        <w:rPr>
          <w:rFonts w:asciiTheme="minorHAnsi" w:hAnsiTheme="minorHAnsi"/>
        </w:rPr>
      </w:pPr>
      <w:r>
        <w:rPr>
          <w:rFonts w:asciiTheme="minorHAnsi" w:hAnsiTheme="minorHAnsi"/>
        </w:rPr>
        <w:t>Y</w:t>
      </w:r>
      <w:r w:rsidRPr="00FD0BB2">
        <w:rPr>
          <w:rFonts w:asciiTheme="minorHAnsi" w:hAnsiTheme="minorHAnsi"/>
        </w:rPr>
        <w:t>ou will see the screen below.  The application is completed</w:t>
      </w:r>
      <w:r w:rsidR="00DA61B2">
        <w:rPr>
          <w:rFonts w:asciiTheme="minorHAnsi" w:hAnsiTheme="minorHAnsi"/>
        </w:rPr>
        <w:t>,</w:t>
      </w:r>
      <w:r w:rsidRPr="00FD0BB2">
        <w:rPr>
          <w:rFonts w:asciiTheme="minorHAnsi" w:hAnsiTheme="minorHAnsi"/>
        </w:rPr>
        <w:t xml:space="preserve"> and you</w:t>
      </w:r>
      <w:r>
        <w:rPr>
          <w:rFonts w:asciiTheme="minorHAnsi" w:hAnsiTheme="minorHAnsi"/>
        </w:rPr>
        <w:t xml:space="preserve"> can now apply for openings.  The application is good for one</w:t>
      </w:r>
      <w:r w:rsidR="00BD7847" w:rsidRPr="009D22EB">
        <w:rPr>
          <w:rFonts w:asciiTheme="minorHAnsi" w:hAnsiTheme="minorHAnsi"/>
        </w:rPr>
        <w:t xml:space="preserve"> year from the time you signed it.  After </w:t>
      </w:r>
      <w:r>
        <w:rPr>
          <w:rFonts w:asciiTheme="minorHAnsi" w:hAnsiTheme="minorHAnsi"/>
        </w:rPr>
        <w:t>a year,</w:t>
      </w:r>
      <w:r w:rsidR="00BD7847" w:rsidRPr="009D22EB">
        <w:rPr>
          <w:rFonts w:asciiTheme="minorHAnsi" w:hAnsiTheme="minorHAnsi"/>
        </w:rPr>
        <w:t xml:space="preserve"> you will be </w:t>
      </w:r>
      <w:r>
        <w:rPr>
          <w:rFonts w:asciiTheme="minorHAnsi" w:hAnsiTheme="minorHAnsi"/>
        </w:rPr>
        <w:t>directed</w:t>
      </w:r>
      <w:r w:rsidR="00BD7847" w:rsidRPr="009D22EB">
        <w:rPr>
          <w:rFonts w:asciiTheme="minorHAnsi" w:hAnsiTheme="minorHAnsi"/>
        </w:rPr>
        <w:t xml:space="preserve"> to update your application before applying for more jobs.  </w:t>
      </w:r>
    </w:p>
    <w:p w14:paraId="5D65C0D9" w14:textId="1EAA81FB" w:rsidR="00BC7E60" w:rsidRPr="009D22EB" w:rsidRDefault="00BC7E60" w:rsidP="00440C94">
      <w:pPr>
        <w:rPr>
          <w:rFonts w:asciiTheme="minorHAnsi" w:hAnsiTheme="minorHAnsi"/>
        </w:rPr>
      </w:pPr>
      <w:r w:rsidRPr="009D22EB">
        <w:rPr>
          <w:rFonts w:asciiTheme="minorHAnsi" w:hAnsiTheme="minorHAnsi"/>
          <w:noProof/>
        </w:rPr>
        <w:lastRenderedPageBreak/>
        <w:drawing>
          <wp:inline distT="0" distB="0" distL="0" distR="0" wp14:anchorId="0E4947E3" wp14:editId="2CF807D2">
            <wp:extent cx="5943600" cy="232346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F02F7" w14:textId="77777777" w:rsidR="00FD0BB2" w:rsidRDefault="00FD0BB2" w:rsidP="006B7374">
      <w:pPr>
        <w:rPr>
          <w:rFonts w:asciiTheme="minorHAnsi" w:hAnsiTheme="minorHAnsi"/>
          <w:b/>
          <w:color w:val="0066CC"/>
        </w:rPr>
      </w:pPr>
    </w:p>
    <w:p w14:paraId="5F2A6C35" w14:textId="79DCCFDB" w:rsidR="00FD0BB2" w:rsidRPr="00FD0BB2" w:rsidRDefault="00FD0BB2" w:rsidP="006B7374">
      <w:pPr>
        <w:rPr>
          <w:rFonts w:asciiTheme="minorHAnsi" w:hAnsiTheme="minorHAnsi"/>
          <w:b/>
          <w:color w:val="0066CC"/>
        </w:rPr>
      </w:pPr>
      <w:r w:rsidRPr="00FD0BB2">
        <w:rPr>
          <w:rFonts w:asciiTheme="minorHAnsi" w:hAnsiTheme="minorHAnsi"/>
          <w:b/>
          <w:color w:val="0066CC"/>
        </w:rPr>
        <w:t xml:space="preserve">SEARCHING FOR OPENINGS </w:t>
      </w:r>
    </w:p>
    <w:p w14:paraId="49478060" w14:textId="445F3B7C" w:rsidR="006B7374" w:rsidRPr="009D22EB" w:rsidRDefault="00FD0BB2" w:rsidP="006B7374">
      <w:pPr>
        <w:rPr>
          <w:rFonts w:asciiTheme="minorHAnsi" w:hAnsiTheme="minorHAnsi"/>
        </w:rPr>
      </w:pPr>
      <w:r>
        <w:rPr>
          <w:rFonts w:asciiTheme="minorHAnsi" w:hAnsiTheme="minorHAnsi"/>
        </w:rPr>
        <w:t>C</w:t>
      </w:r>
      <w:r w:rsidR="00F81F10" w:rsidRPr="009D22EB">
        <w:rPr>
          <w:rFonts w:asciiTheme="minorHAnsi" w:hAnsiTheme="minorHAnsi"/>
        </w:rPr>
        <w:t xml:space="preserve">lick on the </w:t>
      </w:r>
      <w:r w:rsidR="00F81F10" w:rsidRPr="0005228D">
        <w:rPr>
          <w:rFonts w:asciiTheme="minorHAnsi" w:hAnsiTheme="minorHAnsi"/>
          <w:b/>
        </w:rPr>
        <w:t>Search Jobs</w:t>
      </w:r>
      <w:r w:rsidR="00F81F10" w:rsidRPr="009D22EB">
        <w:rPr>
          <w:rFonts w:asciiTheme="minorHAnsi" w:hAnsiTheme="minorHAnsi"/>
        </w:rPr>
        <w:t xml:space="preserve"> link on the menu bar or </w:t>
      </w:r>
      <w:r>
        <w:rPr>
          <w:rFonts w:asciiTheme="minorHAnsi" w:hAnsiTheme="minorHAnsi"/>
        </w:rPr>
        <w:t xml:space="preserve">the </w:t>
      </w:r>
      <w:r w:rsidR="00F81F10" w:rsidRPr="009D22EB">
        <w:rPr>
          <w:rFonts w:asciiTheme="minorHAnsi" w:hAnsiTheme="minorHAnsi"/>
        </w:rPr>
        <w:t xml:space="preserve">button on the Home screen.  You will see the screen below. </w:t>
      </w:r>
      <w:r>
        <w:rPr>
          <w:rFonts w:asciiTheme="minorHAnsi" w:hAnsiTheme="minorHAnsi"/>
        </w:rPr>
        <w:t xml:space="preserve"> Filter</w:t>
      </w:r>
      <w:r w:rsidR="00F81F10" w:rsidRPr="009D22EB">
        <w:rPr>
          <w:rFonts w:asciiTheme="minorHAnsi" w:hAnsiTheme="minorHAnsi"/>
        </w:rPr>
        <w:t xml:space="preserve"> your search using the dropdowns and click the </w:t>
      </w:r>
      <w:r w:rsidR="00F81F10" w:rsidRPr="0005228D">
        <w:rPr>
          <w:rFonts w:asciiTheme="minorHAnsi" w:hAnsiTheme="minorHAnsi"/>
          <w:b/>
        </w:rPr>
        <w:t>Searc</w:t>
      </w:r>
      <w:r w:rsidR="00DA61B2" w:rsidRPr="0005228D">
        <w:rPr>
          <w:rFonts w:asciiTheme="minorHAnsi" w:hAnsiTheme="minorHAnsi"/>
          <w:b/>
        </w:rPr>
        <w:t>h Jobs</w:t>
      </w:r>
      <w:r w:rsidR="00DA61B2">
        <w:rPr>
          <w:rFonts w:asciiTheme="minorHAnsi" w:hAnsiTheme="minorHAnsi"/>
        </w:rPr>
        <w:t xml:space="preserve"> button.  From the list</w:t>
      </w:r>
      <w:r>
        <w:rPr>
          <w:rFonts w:asciiTheme="minorHAnsi" w:hAnsiTheme="minorHAnsi"/>
        </w:rPr>
        <w:t xml:space="preserve"> of openings</w:t>
      </w:r>
      <w:r w:rsidR="00886216">
        <w:rPr>
          <w:rFonts w:asciiTheme="minorHAnsi" w:hAnsiTheme="minorHAnsi"/>
        </w:rPr>
        <w:t>,</w:t>
      </w:r>
      <w:r w:rsidR="00F81F10" w:rsidRPr="009D22EB">
        <w:rPr>
          <w:rFonts w:asciiTheme="minorHAnsi" w:hAnsiTheme="minorHAnsi"/>
        </w:rPr>
        <w:t xml:space="preserve"> click on the </w:t>
      </w:r>
      <w:r w:rsidR="00F81F10" w:rsidRPr="0005228D">
        <w:rPr>
          <w:rFonts w:asciiTheme="minorHAnsi" w:hAnsiTheme="minorHAnsi"/>
          <w:b/>
        </w:rPr>
        <w:t>View</w:t>
      </w:r>
      <w:r w:rsidR="00F81F10" w:rsidRPr="009D22EB">
        <w:rPr>
          <w:rFonts w:asciiTheme="minorHAnsi" w:hAnsiTheme="minorHAnsi"/>
        </w:rPr>
        <w:t xml:space="preserve"> link to see a description of the job.  </w:t>
      </w:r>
      <w:r>
        <w:rPr>
          <w:rFonts w:asciiTheme="minorHAnsi" w:hAnsiTheme="minorHAnsi"/>
        </w:rPr>
        <w:t>To apply</w:t>
      </w:r>
      <w:r w:rsidR="00DA61B2">
        <w:rPr>
          <w:rFonts w:asciiTheme="minorHAnsi" w:hAnsiTheme="minorHAnsi"/>
        </w:rPr>
        <w:t xml:space="preserve"> for the job</w:t>
      </w:r>
      <w:r w:rsidR="00886216">
        <w:rPr>
          <w:rFonts w:asciiTheme="minorHAnsi" w:hAnsiTheme="minorHAnsi"/>
        </w:rPr>
        <w:t>,</w:t>
      </w:r>
      <w:r w:rsidR="00F81F10" w:rsidRPr="009D22EB">
        <w:rPr>
          <w:rFonts w:asciiTheme="minorHAnsi" w:hAnsiTheme="minorHAnsi"/>
        </w:rPr>
        <w:t xml:space="preserve"> click the </w:t>
      </w:r>
      <w:r w:rsidR="00F81F10" w:rsidRPr="0005228D">
        <w:rPr>
          <w:rFonts w:asciiTheme="minorHAnsi" w:hAnsiTheme="minorHAnsi"/>
          <w:b/>
        </w:rPr>
        <w:t>Apply</w:t>
      </w:r>
      <w:r w:rsidR="00F81F10" w:rsidRPr="009D22EB">
        <w:rPr>
          <w:rFonts w:asciiTheme="minorHAnsi" w:hAnsiTheme="minorHAnsi"/>
        </w:rPr>
        <w:t xml:space="preserve"> link.  </w:t>
      </w:r>
    </w:p>
    <w:p w14:paraId="2413AC4B" w14:textId="27FBC895" w:rsidR="006B7374" w:rsidRPr="009D22EB" w:rsidRDefault="00F81F10" w:rsidP="006B7374">
      <w:pPr>
        <w:rPr>
          <w:rFonts w:asciiTheme="minorHAnsi" w:hAnsiTheme="minorHAnsi"/>
        </w:rPr>
      </w:pPr>
      <w:r w:rsidRPr="009D22EB">
        <w:rPr>
          <w:rFonts w:asciiTheme="minorHAnsi" w:hAnsiTheme="minorHAnsi"/>
          <w:noProof/>
        </w:rPr>
        <w:drawing>
          <wp:inline distT="0" distB="0" distL="0" distR="0" wp14:anchorId="014AD42C" wp14:editId="71793018">
            <wp:extent cx="5943600" cy="310959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jobsearch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D7FD9" w14:textId="39B01534" w:rsidR="006B7374" w:rsidRPr="009D22EB" w:rsidRDefault="00FD0BB2" w:rsidP="00F81F1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093465" w:rsidRPr="009D22EB">
        <w:rPr>
          <w:rFonts w:asciiTheme="minorHAnsi" w:hAnsiTheme="minorHAnsi" w:cstheme="minorHAnsi"/>
        </w:rPr>
        <w:t xml:space="preserve">he message </w:t>
      </w:r>
      <w:r w:rsidR="002658CC">
        <w:rPr>
          <w:rFonts w:asciiTheme="minorHAnsi" w:hAnsiTheme="minorHAnsi" w:cstheme="minorHAnsi"/>
        </w:rPr>
        <w:t>"</w:t>
      </w:r>
      <w:r w:rsidR="00093465" w:rsidRPr="009D22EB">
        <w:rPr>
          <w:rFonts w:asciiTheme="minorHAnsi" w:hAnsiTheme="minorHAnsi" w:cstheme="minorHAnsi"/>
        </w:rPr>
        <w:t>A</w:t>
      </w:r>
      <w:r w:rsidR="001D73A3">
        <w:rPr>
          <w:rFonts w:asciiTheme="minorHAnsi" w:hAnsiTheme="minorHAnsi" w:cstheme="minorHAnsi"/>
        </w:rPr>
        <w:t>pplication process c</w:t>
      </w:r>
      <w:r w:rsidR="00093465" w:rsidRPr="009D22EB">
        <w:rPr>
          <w:rFonts w:asciiTheme="minorHAnsi" w:hAnsiTheme="minorHAnsi" w:cstheme="minorHAnsi"/>
        </w:rPr>
        <w:t>omplete</w:t>
      </w:r>
      <w:r w:rsidR="001D73A3">
        <w:rPr>
          <w:rFonts w:asciiTheme="minorHAnsi" w:hAnsiTheme="minorHAnsi" w:cstheme="minorHAnsi"/>
        </w:rPr>
        <w:t>d</w:t>
      </w:r>
      <w:r w:rsidR="002658CC" w:rsidRPr="009D22EB">
        <w:rPr>
          <w:rFonts w:asciiTheme="minorHAnsi" w:hAnsiTheme="minorHAnsi" w:cstheme="minorHAnsi"/>
        </w:rPr>
        <w:t>!!</w:t>
      </w:r>
      <w:r w:rsidR="002658CC">
        <w:rPr>
          <w:rFonts w:asciiTheme="minorHAnsi" w:hAnsiTheme="minorHAnsi" w:cstheme="minorHAnsi"/>
        </w:rPr>
        <w:t>"</w:t>
      </w:r>
      <w:r w:rsidR="002658CC" w:rsidRPr="009D22EB">
        <w:rPr>
          <w:rFonts w:asciiTheme="minorHAnsi" w:hAnsiTheme="minorHAnsi" w:cstheme="minorHAnsi"/>
        </w:rPr>
        <w:t xml:space="preserve"> </w:t>
      </w:r>
      <w:r w:rsidR="00DA61B2">
        <w:rPr>
          <w:rFonts w:asciiTheme="minorHAnsi" w:hAnsiTheme="minorHAnsi" w:cstheme="minorHAnsi"/>
        </w:rPr>
        <w:t xml:space="preserve">will appear </w:t>
      </w:r>
      <w:r>
        <w:rPr>
          <w:rFonts w:asciiTheme="minorHAnsi" w:hAnsiTheme="minorHAnsi" w:cstheme="minorHAnsi"/>
        </w:rPr>
        <w:t xml:space="preserve">after you </w:t>
      </w:r>
      <w:r w:rsidR="00F81F10" w:rsidRPr="009D22EB">
        <w:rPr>
          <w:rFonts w:asciiTheme="minorHAnsi" w:hAnsiTheme="minorHAnsi" w:cstheme="minorHAnsi"/>
        </w:rPr>
        <w:t>click the Apply link.</w:t>
      </w:r>
    </w:p>
    <w:p w14:paraId="49A99599" w14:textId="328C1857" w:rsidR="00823CED" w:rsidRPr="009D22EB" w:rsidRDefault="00823CED" w:rsidP="00F81F10">
      <w:pPr>
        <w:rPr>
          <w:rFonts w:asciiTheme="minorHAnsi" w:hAnsiTheme="minorHAnsi" w:cstheme="minorHAnsi"/>
        </w:rPr>
      </w:pPr>
      <w:r w:rsidRPr="009D22EB">
        <w:rPr>
          <w:rFonts w:asciiTheme="minorHAnsi" w:hAnsiTheme="minorHAnsi" w:cstheme="minorHAnsi"/>
        </w:rPr>
        <w:t xml:space="preserve">You can go back to </w:t>
      </w:r>
      <w:r w:rsidR="002658CC">
        <w:rPr>
          <w:rFonts w:asciiTheme="minorHAnsi" w:hAnsiTheme="minorHAnsi" w:cstheme="minorHAnsi"/>
        </w:rPr>
        <w:t xml:space="preserve">the </w:t>
      </w:r>
      <w:r w:rsidRPr="009D22EB">
        <w:rPr>
          <w:rFonts w:asciiTheme="minorHAnsi" w:hAnsiTheme="minorHAnsi" w:cstheme="minorHAnsi"/>
        </w:rPr>
        <w:t>Job Search screen from here to continue applying f</w:t>
      </w:r>
      <w:r w:rsidR="00F152E2" w:rsidRPr="009D22EB">
        <w:rPr>
          <w:rFonts w:asciiTheme="minorHAnsi" w:hAnsiTheme="minorHAnsi" w:cstheme="minorHAnsi"/>
        </w:rPr>
        <w:t>or o</w:t>
      </w:r>
      <w:r w:rsidRPr="009D22EB">
        <w:rPr>
          <w:rFonts w:asciiTheme="minorHAnsi" w:hAnsiTheme="minorHAnsi" w:cstheme="minorHAnsi"/>
        </w:rPr>
        <w:t xml:space="preserve">pen jobs.  </w:t>
      </w:r>
    </w:p>
    <w:bookmarkEnd w:id="0"/>
    <w:bookmarkEnd w:id="1"/>
    <w:bookmarkEnd w:id="2"/>
    <w:p w14:paraId="4C25F4BA" w14:textId="693944E5" w:rsidR="00A81510" w:rsidRPr="009D22EB" w:rsidRDefault="00A81510" w:rsidP="00A81510">
      <w:pPr>
        <w:rPr>
          <w:rFonts w:asciiTheme="minorHAnsi" w:hAnsiTheme="minorHAnsi" w:cstheme="minorHAnsi"/>
        </w:rPr>
      </w:pPr>
    </w:p>
    <w:p w14:paraId="7D8FD17E" w14:textId="77777777" w:rsidR="00735136" w:rsidRPr="009D22EB" w:rsidRDefault="00735136" w:rsidP="00A81510">
      <w:pPr>
        <w:rPr>
          <w:rFonts w:asciiTheme="minorHAnsi" w:hAnsiTheme="minorHAnsi" w:cstheme="minorHAnsi"/>
        </w:rPr>
      </w:pPr>
    </w:p>
    <w:p w14:paraId="090931AC" w14:textId="669700F8" w:rsidR="00314C2F" w:rsidRDefault="00314C2F" w:rsidP="00B160A5">
      <w:pPr>
        <w:rPr>
          <w:rFonts w:asciiTheme="minorHAnsi" w:hAnsiTheme="minorHAnsi" w:cstheme="minorHAnsi"/>
        </w:rPr>
      </w:pPr>
    </w:p>
    <w:p w14:paraId="4A0D1910" w14:textId="54DF5E6D" w:rsidR="00DA61B2" w:rsidRDefault="00DA61B2" w:rsidP="00B160A5">
      <w:pPr>
        <w:rPr>
          <w:rFonts w:asciiTheme="minorHAnsi" w:hAnsiTheme="minorHAnsi" w:cstheme="minorHAnsi"/>
        </w:rPr>
      </w:pPr>
    </w:p>
    <w:p w14:paraId="183667F2" w14:textId="73BCD971" w:rsidR="00DA61B2" w:rsidRDefault="00DA61B2" w:rsidP="00B160A5">
      <w:pPr>
        <w:rPr>
          <w:rFonts w:asciiTheme="minorHAnsi" w:hAnsiTheme="minorHAnsi" w:cstheme="minorHAnsi"/>
        </w:rPr>
      </w:pPr>
    </w:p>
    <w:p w14:paraId="2EEEB232" w14:textId="6CB4C7B4" w:rsidR="00DA61B2" w:rsidRPr="00DA61B2" w:rsidRDefault="00DA61B2" w:rsidP="008147E2">
      <w:pPr>
        <w:pStyle w:val="ListParagraph"/>
        <w:ind w:left="1440"/>
        <w:rPr>
          <w:rFonts w:asciiTheme="minorHAnsi" w:hAnsiTheme="minorHAnsi" w:cstheme="minorHAnsi"/>
          <w:b/>
          <w:color w:val="0070C0"/>
          <w:sz w:val="28"/>
          <w:szCs w:val="28"/>
        </w:rPr>
      </w:pPr>
      <w:r>
        <w:rPr>
          <w:rFonts w:asciiTheme="minorHAnsi" w:hAnsiTheme="minorHAnsi" w:cstheme="minorHAnsi"/>
          <w:b/>
          <w:color w:val="0070C0"/>
          <w:sz w:val="28"/>
          <w:szCs w:val="28"/>
        </w:rPr>
        <w:t>Applicant</w:t>
      </w:r>
    </w:p>
    <w:p w14:paraId="03F72F40" w14:textId="190E2244" w:rsidR="00DA61B2" w:rsidRPr="00DA61B2" w:rsidRDefault="00DA61B2" w:rsidP="00DA61B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applicant must create an account on KOG.  The website is </w:t>
      </w:r>
      <w:hyperlink r:id="rId25" w:history="1">
        <w:r w:rsidRPr="00100191">
          <w:rPr>
            <w:rStyle w:val="Hyperlink"/>
            <w:rFonts w:asciiTheme="minorHAnsi" w:hAnsiTheme="minorHAnsi" w:cstheme="minorHAnsi"/>
          </w:rPr>
          <w:t>https://kog.chfs.ky.gov/home/</w:t>
        </w:r>
      </w:hyperlink>
      <w:r>
        <w:rPr>
          <w:rFonts w:asciiTheme="minorHAnsi" w:hAnsiTheme="minorHAnsi" w:cstheme="minorHAnsi"/>
        </w:rPr>
        <w:t xml:space="preserve">.  On the home page, they will choose </w:t>
      </w:r>
      <w:r w:rsidR="002658CC">
        <w:rPr>
          <w:rFonts w:asciiTheme="minorHAnsi" w:hAnsiTheme="minorHAnsi" w:cstheme="minorHAnsi"/>
        </w:rPr>
        <w:t>"</w:t>
      </w:r>
      <w:r>
        <w:rPr>
          <w:rFonts w:asciiTheme="minorHAnsi" w:hAnsiTheme="minorHAnsi" w:cstheme="minorHAnsi"/>
        </w:rPr>
        <w:t>create an account</w:t>
      </w:r>
      <w:r w:rsidR="002658CC">
        <w:rPr>
          <w:rFonts w:asciiTheme="minorHAnsi" w:hAnsiTheme="minorHAnsi" w:cstheme="minorHAnsi"/>
        </w:rPr>
        <w:t xml:space="preserve">" </w:t>
      </w:r>
      <w:r>
        <w:rPr>
          <w:rFonts w:asciiTheme="minorHAnsi" w:hAnsiTheme="minorHAnsi" w:cstheme="minorHAnsi"/>
        </w:rPr>
        <w:t>and follow the instructions.  Once an account is created, the applicant will search for</w:t>
      </w:r>
      <w:r w:rsidR="009C1DE8">
        <w:rPr>
          <w:rFonts w:asciiTheme="minorHAnsi" w:hAnsiTheme="minorHAnsi" w:cstheme="minorHAnsi"/>
        </w:rPr>
        <w:t xml:space="preserve"> the</w:t>
      </w:r>
      <w:r>
        <w:rPr>
          <w:rFonts w:asciiTheme="minorHAnsi" w:hAnsiTheme="minorHAnsi" w:cstheme="minorHAnsi"/>
        </w:rPr>
        <w:t xml:space="preserve"> </w:t>
      </w:r>
      <w:r w:rsidRPr="009C1DE8">
        <w:rPr>
          <w:rFonts w:asciiTheme="minorHAnsi" w:hAnsiTheme="minorHAnsi" w:cstheme="minorHAnsi"/>
          <w:b/>
        </w:rPr>
        <w:t>LHD COS</w:t>
      </w:r>
      <w:r>
        <w:rPr>
          <w:rFonts w:asciiTheme="minorHAnsi" w:hAnsiTheme="minorHAnsi" w:cstheme="minorHAnsi"/>
        </w:rPr>
        <w:t xml:space="preserve"> </w:t>
      </w:r>
      <w:r w:rsidR="009C1DE8">
        <w:rPr>
          <w:rFonts w:asciiTheme="minorHAnsi" w:hAnsiTheme="minorHAnsi" w:cstheme="minorHAnsi"/>
        </w:rPr>
        <w:t>tile</w:t>
      </w:r>
      <w:r w:rsidR="00093F28">
        <w:rPr>
          <w:rFonts w:asciiTheme="minorHAnsi" w:hAnsiTheme="minorHAnsi" w:cstheme="minorHAnsi"/>
        </w:rPr>
        <w:t>. They will click the tile</w:t>
      </w:r>
      <w:r w:rsidR="009C1DE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to </w:t>
      </w:r>
      <w:r w:rsidR="009C1DE8">
        <w:rPr>
          <w:rFonts w:asciiTheme="minorHAnsi" w:hAnsiTheme="minorHAnsi" w:cstheme="minorHAnsi"/>
        </w:rPr>
        <w:t>search</w:t>
      </w:r>
      <w:r>
        <w:rPr>
          <w:rFonts w:asciiTheme="minorHAnsi" w:hAnsiTheme="minorHAnsi" w:cstheme="minorHAnsi"/>
        </w:rPr>
        <w:t xml:space="preserve"> </w:t>
      </w:r>
      <w:r w:rsidR="009C1DE8">
        <w:rPr>
          <w:rFonts w:asciiTheme="minorHAnsi" w:hAnsiTheme="minorHAnsi" w:cstheme="minorHAnsi"/>
        </w:rPr>
        <w:t>and</w:t>
      </w:r>
      <w:r>
        <w:rPr>
          <w:rFonts w:asciiTheme="minorHAnsi" w:hAnsiTheme="minorHAnsi" w:cstheme="minorHAnsi"/>
        </w:rPr>
        <w:t xml:space="preserve"> apply </w:t>
      </w:r>
      <w:r w:rsidR="009C1DE8">
        <w:rPr>
          <w:rFonts w:asciiTheme="minorHAnsi" w:hAnsiTheme="minorHAnsi" w:cstheme="minorHAnsi"/>
        </w:rPr>
        <w:t>for</w:t>
      </w:r>
      <w:r>
        <w:rPr>
          <w:rFonts w:asciiTheme="minorHAnsi" w:hAnsiTheme="minorHAnsi" w:cstheme="minorHAnsi"/>
        </w:rPr>
        <w:t xml:space="preserve"> LHD positions.  </w:t>
      </w:r>
    </w:p>
    <w:sectPr w:rsidR="00DA61B2" w:rsidRPr="00DA61B2" w:rsidSect="001C1A3B">
      <w:headerReference w:type="even" r:id="rId26"/>
      <w:headerReference w:type="default" r:id="rId27"/>
      <w:footerReference w:type="default" r:id="rId28"/>
      <w:headerReference w:type="first" r:id="rId29"/>
      <w:pgSz w:w="12240" w:h="15840" w:code="1"/>
      <w:pgMar w:top="1440" w:right="1440" w:bottom="1440" w:left="1440" w:header="720" w:footer="336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835AA5" w14:textId="77777777" w:rsidR="00BE45EE" w:rsidRDefault="00BE45EE">
      <w:r>
        <w:separator/>
      </w:r>
    </w:p>
  </w:endnote>
  <w:endnote w:type="continuationSeparator" w:id="0">
    <w:p w14:paraId="0DE995D8" w14:textId="77777777" w:rsidR="00BE45EE" w:rsidRDefault="00BE4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36687B" w14:textId="77777777" w:rsidR="00A81510" w:rsidRDefault="00A81510">
    <w:pPr>
      <w:pStyle w:val="Footer"/>
      <w:jc w:val="cen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308CCEB" wp14:editId="43AA336E">
              <wp:simplePos x="0" y="0"/>
              <wp:positionH relativeFrom="column">
                <wp:posOffset>0</wp:posOffset>
              </wp:positionH>
              <wp:positionV relativeFrom="paragraph">
                <wp:posOffset>68580</wp:posOffset>
              </wp:positionV>
              <wp:extent cx="5562600" cy="0"/>
              <wp:effectExtent l="0" t="0" r="0" b="0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2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3611D1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4pt" to="438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" o:allowincell="f" strokeweight="2.25pt"/>
          </w:pict>
        </mc:Fallback>
      </mc:AlternateContent>
    </w:r>
  </w:p>
  <w:p w14:paraId="0352FDDF" w14:textId="77777777" w:rsidR="00A81510" w:rsidRDefault="00A81510">
    <w:pPr>
      <w:pStyle w:val="Footer"/>
      <w:jc w:val="center"/>
    </w:pPr>
  </w:p>
  <w:p w14:paraId="21E1F68E" w14:textId="77777777" w:rsidR="00A81510" w:rsidRDefault="00A815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2526"/>
      <w:gridCol w:w="3162"/>
    </w:tblGrid>
    <w:tr w:rsidR="00DA61B2" w14:paraId="5F55E69B" w14:textId="77777777">
      <w:trPr>
        <w:cantSplit/>
        <w:trHeight w:val="503"/>
      </w:trPr>
      <w:tc>
        <w:tcPr>
          <w:tcW w:w="2526" w:type="dxa"/>
        </w:tcPr>
        <w:p w14:paraId="1A91DE53" w14:textId="77777777" w:rsidR="00DA61B2" w:rsidRDefault="00DA61B2" w:rsidP="00BB45C9">
          <w:pPr>
            <w:jc w:val="center"/>
          </w:pPr>
        </w:p>
      </w:tc>
      <w:tc>
        <w:tcPr>
          <w:tcW w:w="3162" w:type="dxa"/>
          <w:vMerge w:val="restart"/>
        </w:tcPr>
        <w:p w14:paraId="7F7C4B41" w14:textId="77777777" w:rsidR="00DA61B2" w:rsidRDefault="00DA61B2" w:rsidP="00BB45C9">
          <w:pPr>
            <w:jc w:val="right"/>
            <w:rPr>
              <w:sz w:val="20"/>
            </w:rPr>
          </w:pPr>
        </w:p>
        <w:p w14:paraId="690AD337" w14:textId="265FB884" w:rsidR="00DA61B2" w:rsidRDefault="00DA61B2" w:rsidP="00BB45C9">
          <w:pPr>
            <w:jc w:val="right"/>
            <w:rPr>
              <w:sz w:val="20"/>
            </w:rPr>
          </w:pPr>
        </w:p>
      </w:tc>
    </w:tr>
    <w:tr w:rsidR="00DA61B2" w14:paraId="27FA4F15" w14:textId="77777777" w:rsidTr="00711CE7">
      <w:trPr>
        <w:cantSplit/>
        <w:trHeight w:val="502"/>
      </w:trPr>
      <w:tc>
        <w:tcPr>
          <w:tcW w:w="2526" w:type="dxa"/>
          <w:vAlign w:val="center"/>
        </w:tcPr>
        <w:p w14:paraId="32C40DB3" w14:textId="3E00571E" w:rsidR="00DA61B2" w:rsidRDefault="00DA61B2" w:rsidP="00711CE7">
          <w:pPr>
            <w:jc w:val="center"/>
            <w:rPr>
              <w:sz w:val="20"/>
            </w:rPr>
          </w:pPr>
          <w:r>
            <w:rPr>
              <w:sz w:val="20"/>
            </w:rPr>
            <w:t xml:space="preserve">Page </w:t>
          </w:r>
          <w:r w:rsidRPr="00711CE7">
            <w:rPr>
              <w:rStyle w:val="PageNumber"/>
              <w:sz w:val="20"/>
              <w:szCs w:val="20"/>
            </w:rPr>
            <w:fldChar w:fldCharType="begin"/>
          </w:r>
          <w:r w:rsidRPr="00711CE7">
            <w:rPr>
              <w:rStyle w:val="PageNumber"/>
              <w:sz w:val="20"/>
              <w:szCs w:val="20"/>
            </w:rPr>
            <w:instrText xml:space="preserve">page </w:instrText>
          </w:r>
          <w:r w:rsidRPr="00711CE7">
            <w:rPr>
              <w:rStyle w:val="PageNumber"/>
              <w:sz w:val="20"/>
              <w:szCs w:val="20"/>
            </w:rPr>
            <w:fldChar w:fldCharType="separate"/>
          </w:r>
          <w:r w:rsidR="00F022A7">
            <w:rPr>
              <w:rStyle w:val="PageNumber"/>
              <w:noProof/>
              <w:sz w:val="20"/>
              <w:szCs w:val="20"/>
            </w:rPr>
            <w:t>15</w:t>
          </w:r>
          <w:r w:rsidRPr="00711CE7">
            <w:rPr>
              <w:rStyle w:val="PageNumber"/>
              <w:sz w:val="20"/>
              <w:szCs w:val="20"/>
            </w:rPr>
            <w:fldChar w:fldCharType="end"/>
          </w:r>
        </w:p>
      </w:tc>
      <w:tc>
        <w:tcPr>
          <w:tcW w:w="3162" w:type="dxa"/>
          <w:vMerge/>
        </w:tcPr>
        <w:p w14:paraId="264E615F" w14:textId="77777777" w:rsidR="00DA61B2" w:rsidRDefault="00DA61B2" w:rsidP="00BB45C9">
          <w:pPr>
            <w:jc w:val="right"/>
            <w:rPr>
              <w:sz w:val="20"/>
            </w:rPr>
          </w:pPr>
        </w:p>
      </w:tc>
    </w:tr>
  </w:tbl>
  <w:p w14:paraId="48B89CBD" w14:textId="77777777" w:rsidR="00A81510" w:rsidRPr="00003F57" w:rsidRDefault="00A81510" w:rsidP="00003F57">
    <w:pPr>
      <w:pStyle w:val="Footer"/>
      <w:rPr>
        <w:rStyle w:val="PageNumbe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6AC936" w14:textId="77777777" w:rsidR="00BE45EE" w:rsidRDefault="00BE45EE">
      <w:r>
        <w:separator/>
      </w:r>
    </w:p>
  </w:footnote>
  <w:footnote w:type="continuationSeparator" w:id="0">
    <w:p w14:paraId="35E13D05" w14:textId="77777777" w:rsidR="00BE45EE" w:rsidRDefault="00BE45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7938"/>
      <w:gridCol w:w="1638"/>
    </w:tblGrid>
    <w:tr w:rsidR="00A81510" w14:paraId="60185E3A" w14:textId="77777777">
      <w:tc>
        <w:tcPr>
          <w:tcW w:w="7938" w:type="dxa"/>
          <w:vAlign w:val="center"/>
        </w:tcPr>
        <w:p w14:paraId="14CC5A09" w14:textId="0445AF89" w:rsidR="00A81510" w:rsidRDefault="00A81510" w:rsidP="00BC2A99">
          <w:pPr>
            <w:tabs>
              <w:tab w:val="center" w:pos="7560"/>
            </w:tabs>
            <w:rPr>
              <w:sz w:val="32"/>
            </w:rPr>
          </w:pPr>
        </w:p>
      </w:tc>
      <w:tc>
        <w:tcPr>
          <w:tcW w:w="1638" w:type="dxa"/>
          <w:vAlign w:val="center"/>
        </w:tcPr>
        <w:p w14:paraId="7EA6CD21" w14:textId="11CAB034" w:rsidR="00A81510" w:rsidRDefault="00A81510" w:rsidP="00BC2A99">
          <w:pPr>
            <w:tabs>
              <w:tab w:val="center" w:pos="7560"/>
            </w:tabs>
            <w:rPr>
              <w:b/>
              <w:sz w:val="36"/>
            </w:rPr>
          </w:pPr>
        </w:p>
      </w:tc>
    </w:tr>
  </w:tbl>
  <w:p w14:paraId="21E3BED9" w14:textId="77777777" w:rsidR="00A81510" w:rsidRDefault="00A81510">
    <w:pPr>
      <w:pStyle w:val="Header"/>
      <w:jc w:val="center"/>
      <w:rPr>
        <w:rFonts w:ascii="Arial" w:hAnsi="Arial"/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D52BA" w14:textId="77777777" w:rsidR="00A81510" w:rsidRDefault="00A8151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D3C4CF" w14:textId="77777777" w:rsidR="00A81510" w:rsidRDefault="00A81510">
    <w:pPr>
      <w:pStyle w:val="Header"/>
      <w:jc w:val="center"/>
      <w:rPr>
        <w:rFonts w:ascii="Arial" w:hAnsi="Arial"/>
        <w:b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5F50CC" w14:textId="77777777" w:rsidR="00A81510" w:rsidRDefault="00A815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85FE4"/>
    <w:multiLevelType w:val="hybridMultilevel"/>
    <w:tmpl w:val="FA5E9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C528D"/>
    <w:multiLevelType w:val="hybridMultilevel"/>
    <w:tmpl w:val="47D2A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A1CE9"/>
    <w:multiLevelType w:val="multilevel"/>
    <w:tmpl w:val="328A5024"/>
    <w:lvl w:ilvl="0">
      <w:start w:val="1"/>
      <w:numFmt w:val="decimal"/>
      <w:lvlText w:val="%1.0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160"/>
      </w:pPr>
      <w:rPr>
        <w:rFonts w:hint="default"/>
      </w:rPr>
    </w:lvl>
  </w:abstractNum>
  <w:abstractNum w:abstractNumId="3" w15:restartNumberingAfterBreak="0">
    <w:nsid w:val="14523742"/>
    <w:multiLevelType w:val="hybridMultilevel"/>
    <w:tmpl w:val="614C1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B5EE0"/>
    <w:multiLevelType w:val="multilevel"/>
    <w:tmpl w:val="328A5024"/>
    <w:lvl w:ilvl="0">
      <w:start w:val="1"/>
      <w:numFmt w:val="decimal"/>
      <w:lvlText w:val="%1.0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160"/>
      </w:pPr>
      <w:rPr>
        <w:rFonts w:hint="default"/>
      </w:rPr>
    </w:lvl>
  </w:abstractNum>
  <w:abstractNum w:abstractNumId="5" w15:restartNumberingAfterBreak="0">
    <w:nsid w:val="1BD86A66"/>
    <w:multiLevelType w:val="hybridMultilevel"/>
    <w:tmpl w:val="343AD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6123AD"/>
    <w:multiLevelType w:val="multilevel"/>
    <w:tmpl w:val="83E216BA"/>
    <w:numStyleLink w:val="Headings"/>
  </w:abstractNum>
  <w:abstractNum w:abstractNumId="7" w15:restartNumberingAfterBreak="0">
    <w:nsid w:val="2B4A031F"/>
    <w:multiLevelType w:val="hybridMultilevel"/>
    <w:tmpl w:val="9260E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0C0273"/>
    <w:multiLevelType w:val="hybridMultilevel"/>
    <w:tmpl w:val="BBC283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984DC5"/>
    <w:multiLevelType w:val="hybridMultilevel"/>
    <w:tmpl w:val="7B0A8D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EF74137"/>
    <w:multiLevelType w:val="hybridMultilevel"/>
    <w:tmpl w:val="6196384E"/>
    <w:lvl w:ilvl="0" w:tplc="0908C4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C5A5E68"/>
    <w:multiLevelType w:val="hybridMultilevel"/>
    <w:tmpl w:val="EBC6BD5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53E07D99"/>
    <w:multiLevelType w:val="multilevel"/>
    <w:tmpl w:val="328A5024"/>
    <w:lvl w:ilvl="0">
      <w:start w:val="1"/>
      <w:numFmt w:val="decimal"/>
      <w:lvlText w:val="%1.0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160"/>
      </w:pPr>
      <w:rPr>
        <w:rFonts w:hint="default"/>
      </w:rPr>
    </w:lvl>
  </w:abstractNum>
  <w:abstractNum w:abstractNumId="13" w15:restartNumberingAfterBreak="0">
    <w:nsid w:val="57F92153"/>
    <w:multiLevelType w:val="hybridMultilevel"/>
    <w:tmpl w:val="2DD46866"/>
    <w:lvl w:ilvl="0" w:tplc="22F0AA7E">
      <w:numFmt w:val="bullet"/>
      <w:lvlText w:val="-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D97AD3"/>
    <w:multiLevelType w:val="hybridMultilevel"/>
    <w:tmpl w:val="3B56B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3818C2"/>
    <w:multiLevelType w:val="multilevel"/>
    <w:tmpl w:val="B9B8813A"/>
    <w:styleLink w:val="Style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b/>
        <w:color w:val="FF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2D1E9D"/>
    <w:multiLevelType w:val="multilevel"/>
    <w:tmpl w:val="328A5024"/>
    <w:lvl w:ilvl="0">
      <w:start w:val="1"/>
      <w:numFmt w:val="decimal"/>
      <w:lvlText w:val="%1.0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160"/>
      </w:pPr>
      <w:rPr>
        <w:rFonts w:hint="default"/>
      </w:rPr>
    </w:lvl>
  </w:abstractNum>
  <w:abstractNum w:abstractNumId="17" w15:restartNumberingAfterBreak="0">
    <w:nsid w:val="73014468"/>
    <w:multiLevelType w:val="hybridMultilevel"/>
    <w:tmpl w:val="1152B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849AC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7B762E"/>
    <w:multiLevelType w:val="multilevel"/>
    <w:tmpl w:val="328A5024"/>
    <w:lvl w:ilvl="0">
      <w:start w:val="1"/>
      <w:numFmt w:val="decimal"/>
      <w:lvlText w:val="%1.0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160"/>
      </w:pPr>
      <w:rPr>
        <w:rFonts w:hint="default"/>
      </w:rPr>
    </w:lvl>
  </w:abstractNum>
  <w:abstractNum w:abstractNumId="19" w15:restartNumberingAfterBreak="0">
    <w:nsid w:val="76503D2E"/>
    <w:multiLevelType w:val="multilevel"/>
    <w:tmpl w:val="83E216BA"/>
    <w:styleLink w:val="Headings"/>
    <w:lvl w:ilvl="0">
      <w:start w:val="1"/>
      <w:numFmt w:val="decimal"/>
      <w:pStyle w:val="Heading1"/>
      <w:lvlText w:val="%1.0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440"/>
        </w:tabs>
        <w:ind w:left="1800" w:hanging="36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7CBD25B2"/>
    <w:multiLevelType w:val="hybridMultilevel"/>
    <w:tmpl w:val="14BCB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9"/>
  </w:num>
  <w:num w:numId="3">
    <w:abstractNumId w:val="6"/>
    <w:lvlOverride w:ilvl="0">
      <w:lvl w:ilvl="0">
        <w:start w:val="1"/>
        <w:numFmt w:val="decimal"/>
        <w:pStyle w:val="Heading1"/>
        <w:lvlText w:val="%1.0"/>
        <w:lvlJc w:val="left"/>
        <w:pPr>
          <w:tabs>
            <w:tab w:val="num" w:pos="720"/>
          </w:tabs>
          <w:ind w:left="72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1440"/>
          </w:tabs>
          <w:ind w:left="180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ind w:left="180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4">
    <w:abstractNumId w:val="7"/>
  </w:num>
  <w:num w:numId="5">
    <w:abstractNumId w:val="17"/>
  </w:num>
  <w:num w:numId="6">
    <w:abstractNumId w:val="5"/>
  </w:num>
  <w:num w:numId="7">
    <w:abstractNumId w:val="13"/>
  </w:num>
  <w:num w:numId="8">
    <w:abstractNumId w:val="10"/>
  </w:num>
  <w:num w:numId="9">
    <w:abstractNumId w:val="3"/>
  </w:num>
  <w:num w:numId="10">
    <w:abstractNumId w:val="11"/>
  </w:num>
  <w:num w:numId="11">
    <w:abstractNumId w:val="6"/>
    <w:lvlOverride w:ilvl="0">
      <w:startOverride w:val="8"/>
      <w:lvl w:ilvl="0">
        <w:start w:val="8"/>
        <w:numFmt w:val="decimal"/>
        <w:pStyle w:val="Heading1"/>
        <w:lvlText w:val="%1.0"/>
        <w:lvlJc w:val="left"/>
        <w:pPr>
          <w:tabs>
            <w:tab w:val="num" w:pos="720"/>
          </w:tabs>
          <w:ind w:left="720" w:firstLine="0"/>
        </w:pPr>
        <w:rPr>
          <w:rFonts w:hint="default"/>
        </w:rPr>
      </w:lvl>
    </w:lvlOverride>
    <w:lvlOverride w:ilvl="1">
      <w:lvl w:ilvl="1">
        <w:numFmt w:val="decimal"/>
        <w:pStyle w:val="Heading2"/>
        <w:lvlText w:val="%1.%2"/>
        <w:lvlJc w:val="left"/>
        <w:pPr>
          <w:tabs>
            <w:tab w:val="num" w:pos="1440"/>
          </w:tabs>
          <w:ind w:left="1800" w:hanging="360"/>
        </w:pPr>
        <w:rPr>
          <w:rFonts w:hint="default"/>
        </w:rPr>
      </w:lvl>
    </w:lvlOverride>
  </w:num>
  <w:num w:numId="12">
    <w:abstractNumId w:val="6"/>
    <w:lvlOverride w:ilvl="0">
      <w:startOverride w:val="8"/>
      <w:lvl w:ilvl="0">
        <w:start w:val="8"/>
        <w:numFmt w:val="decimal"/>
        <w:pStyle w:val="Heading1"/>
        <w:lvlText w:val="%1.0"/>
        <w:lvlJc w:val="left"/>
        <w:pPr>
          <w:tabs>
            <w:tab w:val="num" w:pos="720"/>
          </w:tabs>
          <w:ind w:left="720" w:firstLine="0"/>
        </w:pPr>
        <w:rPr>
          <w:rFonts w:hint="default"/>
        </w:rPr>
      </w:lvl>
    </w:lvlOverride>
    <w:lvlOverride w:ilvl="1">
      <w:startOverride w:val="2"/>
      <w:lvl w:ilvl="1">
        <w:start w:val="2"/>
        <w:numFmt w:val="decimal"/>
        <w:pStyle w:val="Heading2"/>
        <w:lvlText w:val="%1.%2"/>
        <w:lvlJc w:val="left"/>
        <w:pPr>
          <w:tabs>
            <w:tab w:val="num" w:pos="1440"/>
          </w:tabs>
          <w:ind w:left="1800" w:hanging="360"/>
        </w:pPr>
        <w:rPr>
          <w:rFonts w:hint="default"/>
        </w:rPr>
      </w:lvl>
    </w:lvlOverride>
  </w:num>
  <w:num w:numId="13">
    <w:abstractNumId w:val="6"/>
    <w:lvlOverride w:ilvl="0">
      <w:startOverride w:val="8"/>
      <w:lvl w:ilvl="0">
        <w:start w:val="8"/>
        <w:numFmt w:val="decimal"/>
        <w:pStyle w:val="Heading1"/>
        <w:lvlText w:val="%1.0"/>
        <w:lvlJc w:val="left"/>
        <w:pPr>
          <w:tabs>
            <w:tab w:val="num" w:pos="720"/>
          </w:tabs>
          <w:ind w:left="720" w:firstLine="0"/>
        </w:pPr>
        <w:rPr>
          <w:rFonts w:hint="default"/>
        </w:rPr>
      </w:lvl>
    </w:lvlOverride>
    <w:lvlOverride w:ilvl="1">
      <w:startOverride w:val="2"/>
      <w:lvl w:ilvl="1">
        <w:start w:val="2"/>
        <w:numFmt w:val="decimal"/>
        <w:pStyle w:val="Heading2"/>
        <w:lvlText w:val="%1.%2"/>
        <w:lvlJc w:val="left"/>
        <w:pPr>
          <w:tabs>
            <w:tab w:val="num" w:pos="1440"/>
          </w:tabs>
          <w:ind w:left="1800" w:hanging="360"/>
        </w:pPr>
        <w:rPr>
          <w:rFonts w:hint="default"/>
        </w:rPr>
      </w:lvl>
    </w:lvlOverride>
  </w:num>
  <w:num w:numId="14">
    <w:abstractNumId w:val="6"/>
    <w:lvlOverride w:ilvl="0">
      <w:startOverride w:val="8"/>
      <w:lvl w:ilvl="0">
        <w:start w:val="8"/>
        <w:numFmt w:val="decimal"/>
        <w:pStyle w:val="Heading1"/>
        <w:lvlText w:val="%1.0"/>
        <w:lvlJc w:val="left"/>
        <w:pPr>
          <w:tabs>
            <w:tab w:val="num" w:pos="720"/>
          </w:tabs>
          <w:ind w:left="720" w:firstLine="0"/>
        </w:pPr>
        <w:rPr>
          <w:rFonts w:hint="default"/>
        </w:rPr>
      </w:lvl>
    </w:lvlOverride>
    <w:lvlOverride w:ilvl="1">
      <w:startOverride w:val="3"/>
      <w:lvl w:ilvl="1">
        <w:start w:val="3"/>
        <w:numFmt w:val="decimal"/>
        <w:pStyle w:val="Heading2"/>
        <w:lvlText w:val="%1.%2"/>
        <w:lvlJc w:val="left"/>
        <w:pPr>
          <w:tabs>
            <w:tab w:val="num" w:pos="1440"/>
          </w:tabs>
          <w:ind w:left="1800" w:hanging="360"/>
        </w:pPr>
        <w:rPr>
          <w:rFonts w:hint="default"/>
        </w:rPr>
      </w:lvl>
    </w:lvlOverride>
  </w:num>
  <w:num w:numId="15">
    <w:abstractNumId w:val="6"/>
    <w:lvlOverride w:ilvl="0">
      <w:startOverride w:val="8"/>
      <w:lvl w:ilvl="0">
        <w:start w:val="8"/>
        <w:numFmt w:val="decimal"/>
        <w:pStyle w:val="Heading1"/>
        <w:lvlText w:val="%1.0"/>
        <w:lvlJc w:val="left"/>
        <w:pPr>
          <w:tabs>
            <w:tab w:val="num" w:pos="720"/>
          </w:tabs>
          <w:ind w:left="720" w:firstLine="0"/>
        </w:pPr>
        <w:rPr>
          <w:rFonts w:hint="default"/>
        </w:rPr>
      </w:lvl>
    </w:lvlOverride>
    <w:lvlOverride w:ilvl="1">
      <w:startOverride w:val="4"/>
      <w:lvl w:ilvl="1">
        <w:start w:val="4"/>
        <w:numFmt w:val="decimal"/>
        <w:pStyle w:val="Heading2"/>
        <w:lvlText w:val="%1.%2"/>
        <w:lvlJc w:val="left"/>
        <w:pPr>
          <w:tabs>
            <w:tab w:val="num" w:pos="1440"/>
          </w:tabs>
          <w:ind w:left="1800" w:hanging="360"/>
        </w:pPr>
        <w:rPr>
          <w:rFonts w:hint="default"/>
        </w:rPr>
      </w:lvl>
    </w:lvlOverride>
  </w:num>
  <w:num w:numId="16">
    <w:abstractNumId w:val="6"/>
    <w:lvlOverride w:ilvl="0">
      <w:startOverride w:val="8"/>
      <w:lvl w:ilvl="0">
        <w:start w:val="8"/>
        <w:numFmt w:val="decimal"/>
        <w:pStyle w:val="Heading1"/>
        <w:lvlText w:val="%1.0"/>
        <w:lvlJc w:val="left"/>
        <w:pPr>
          <w:tabs>
            <w:tab w:val="num" w:pos="720"/>
          </w:tabs>
          <w:ind w:left="720" w:firstLine="0"/>
        </w:pPr>
        <w:rPr>
          <w:rFonts w:hint="default"/>
        </w:rPr>
      </w:lvl>
    </w:lvlOverride>
    <w:lvlOverride w:ilvl="1">
      <w:startOverride w:val="5"/>
      <w:lvl w:ilvl="1">
        <w:start w:val="5"/>
        <w:numFmt w:val="decimal"/>
        <w:pStyle w:val="Heading2"/>
        <w:lvlText w:val="%1.%2"/>
        <w:lvlJc w:val="left"/>
        <w:pPr>
          <w:tabs>
            <w:tab w:val="num" w:pos="1440"/>
          </w:tabs>
          <w:ind w:left="1800" w:hanging="360"/>
        </w:pPr>
        <w:rPr>
          <w:rFonts w:hint="default"/>
        </w:rPr>
      </w:lvl>
    </w:lvlOverride>
  </w:num>
  <w:num w:numId="17">
    <w:abstractNumId w:val="6"/>
    <w:lvlOverride w:ilvl="0">
      <w:startOverride w:val="9"/>
      <w:lvl w:ilvl="0">
        <w:start w:val="9"/>
        <w:numFmt w:val="decimal"/>
        <w:pStyle w:val="Heading1"/>
        <w:lvlText w:val="%1.0"/>
        <w:lvlJc w:val="left"/>
        <w:pPr>
          <w:tabs>
            <w:tab w:val="num" w:pos="720"/>
          </w:tabs>
          <w:ind w:left="720" w:firstLine="0"/>
        </w:pPr>
        <w:rPr>
          <w:rFonts w:hint="default"/>
        </w:rPr>
      </w:lvl>
    </w:lvlOverride>
    <w:lvlOverride w:ilvl="1">
      <w:lvl w:ilvl="1">
        <w:numFmt w:val="decimal"/>
        <w:pStyle w:val="Heading2"/>
        <w:lvlText w:val="%1.%2"/>
        <w:lvlJc w:val="left"/>
        <w:pPr>
          <w:tabs>
            <w:tab w:val="num" w:pos="1440"/>
          </w:tabs>
          <w:ind w:left="1800" w:hanging="360"/>
        </w:pPr>
        <w:rPr>
          <w:rFonts w:hint="default"/>
        </w:rPr>
      </w:lvl>
    </w:lvlOverride>
  </w:num>
  <w:num w:numId="18">
    <w:abstractNumId w:val="12"/>
  </w:num>
  <w:num w:numId="19">
    <w:abstractNumId w:val="4"/>
  </w:num>
  <w:num w:numId="20">
    <w:abstractNumId w:val="20"/>
  </w:num>
  <w:num w:numId="21">
    <w:abstractNumId w:val="8"/>
  </w:num>
  <w:num w:numId="22">
    <w:abstractNumId w:val="14"/>
  </w:num>
  <w:num w:numId="23">
    <w:abstractNumId w:val="9"/>
  </w:num>
  <w:num w:numId="24">
    <w:abstractNumId w:val="2"/>
  </w:num>
  <w:num w:numId="25">
    <w:abstractNumId w:val="18"/>
  </w:num>
  <w:num w:numId="26">
    <w:abstractNumId w:val="1"/>
  </w:num>
  <w:num w:numId="27">
    <w:abstractNumId w:val="16"/>
  </w:num>
  <w:num w:numId="2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 fillcolor="none [665]" strokecolor="#c00000">
      <v:fill color="none [665]"/>
      <v:stroke color="#c00000" weight="1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G0NDQ3NDG2tLAwsDBW0lEKTi0uzszPAykwqwUAbQH9WSwAAAA="/>
  </w:docVars>
  <w:rsids>
    <w:rsidRoot w:val="00FB6ADC"/>
    <w:rsid w:val="00001223"/>
    <w:rsid w:val="000012C7"/>
    <w:rsid w:val="00001C6F"/>
    <w:rsid w:val="00002D86"/>
    <w:rsid w:val="00002F38"/>
    <w:rsid w:val="00003F57"/>
    <w:rsid w:val="00004A7F"/>
    <w:rsid w:val="00005166"/>
    <w:rsid w:val="00006612"/>
    <w:rsid w:val="00006841"/>
    <w:rsid w:val="000074D7"/>
    <w:rsid w:val="00011080"/>
    <w:rsid w:val="000115A4"/>
    <w:rsid w:val="000115B6"/>
    <w:rsid w:val="0001210F"/>
    <w:rsid w:val="0001211C"/>
    <w:rsid w:val="00012785"/>
    <w:rsid w:val="0001331A"/>
    <w:rsid w:val="00013F74"/>
    <w:rsid w:val="00014098"/>
    <w:rsid w:val="000146D6"/>
    <w:rsid w:val="000151F0"/>
    <w:rsid w:val="0001539E"/>
    <w:rsid w:val="00016BE3"/>
    <w:rsid w:val="00016DC9"/>
    <w:rsid w:val="00017FE5"/>
    <w:rsid w:val="000201AA"/>
    <w:rsid w:val="000207B8"/>
    <w:rsid w:val="00020B95"/>
    <w:rsid w:val="00021951"/>
    <w:rsid w:val="00022053"/>
    <w:rsid w:val="00022834"/>
    <w:rsid w:val="00023C2B"/>
    <w:rsid w:val="000248BC"/>
    <w:rsid w:val="00026096"/>
    <w:rsid w:val="00026E19"/>
    <w:rsid w:val="00030791"/>
    <w:rsid w:val="00030926"/>
    <w:rsid w:val="000313A8"/>
    <w:rsid w:val="00031699"/>
    <w:rsid w:val="00031D35"/>
    <w:rsid w:val="00032DB7"/>
    <w:rsid w:val="00033C23"/>
    <w:rsid w:val="00033F18"/>
    <w:rsid w:val="00035126"/>
    <w:rsid w:val="0003515B"/>
    <w:rsid w:val="00035EDA"/>
    <w:rsid w:val="00037DA0"/>
    <w:rsid w:val="0004074E"/>
    <w:rsid w:val="000414DF"/>
    <w:rsid w:val="0004193A"/>
    <w:rsid w:val="000423C1"/>
    <w:rsid w:val="00042F25"/>
    <w:rsid w:val="00043411"/>
    <w:rsid w:val="0004487F"/>
    <w:rsid w:val="00045F61"/>
    <w:rsid w:val="0004629A"/>
    <w:rsid w:val="00047193"/>
    <w:rsid w:val="000471ED"/>
    <w:rsid w:val="000476FD"/>
    <w:rsid w:val="00047781"/>
    <w:rsid w:val="0005031F"/>
    <w:rsid w:val="000505DC"/>
    <w:rsid w:val="0005227B"/>
    <w:rsid w:val="0005228D"/>
    <w:rsid w:val="00052F60"/>
    <w:rsid w:val="0005343E"/>
    <w:rsid w:val="000535F8"/>
    <w:rsid w:val="0005426B"/>
    <w:rsid w:val="000549B9"/>
    <w:rsid w:val="000559BC"/>
    <w:rsid w:val="00055DB7"/>
    <w:rsid w:val="00056635"/>
    <w:rsid w:val="00056BC7"/>
    <w:rsid w:val="00056BF3"/>
    <w:rsid w:val="00057134"/>
    <w:rsid w:val="00057540"/>
    <w:rsid w:val="0005783D"/>
    <w:rsid w:val="00057D63"/>
    <w:rsid w:val="00057F82"/>
    <w:rsid w:val="00060185"/>
    <w:rsid w:val="00060A14"/>
    <w:rsid w:val="000614C6"/>
    <w:rsid w:val="000629C0"/>
    <w:rsid w:val="00062AE1"/>
    <w:rsid w:val="00062E56"/>
    <w:rsid w:val="0006338F"/>
    <w:rsid w:val="00064826"/>
    <w:rsid w:val="000650F3"/>
    <w:rsid w:val="00065697"/>
    <w:rsid w:val="00065997"/>
    <w:rsid w:val="000672B8"/>
    <w:rsid w:val="00067592"/>
    <w:rsid w:val="00067B49"/>
    <w:rsid w:val="00067B57"/>
    <w:rsid w:val="0007012F"/>
    <w:rsid w:val="00071F88"/>
    <w:rsid w:val="00072DA9"/>
    <w:rsid w:val="0007385D"/>
    <w:rsid w:val="000745FA"/>
    <w:rsid w:val="00075A83"/>
    <w:rsid w:val="000760CB"/>
    <w:rsid w:val="000766CD"/>
    <w:rsid w:val="00080FAC"/>
    <w:rsid w:val="000811CB"/>
    <w:rsid w:val="000812D4"/>
    <w:rsid w:val="000820C1"/>
    <w:rsid w:val="000823F0"/>
    <w:rsid w:val="00083640"/>
    <w:rsid w:val="0008433B"/>
    <w:rsid w:val="00084A6C"/>
    <w:rsid w:val="000866A5"/>
    <w:rsid w:val="000869B2"/>
    <w:rsid w:val="000906F4"/>
    <w:rsid w:val="00091E8A"/>
    <w:rsid w:val="000920E7"/>
    <w:rsid w:val="000924EB"/>
    <w:rsid w:val="00092B48"/>
    <w:rsid w:val="00092E8C"/>
    <w:rsid w:val="00092FB1"/>
    <w:rsid w:val="00093465"/>
    <w:rsid w:val="00093F28"/>
    <w:rsid w:val="00094B72"/>
    <w:rsid w:val="00094DDD"/>
    <w:rsid w:val="00095DBB"/>
    <w:rsid w:val="00096BB1"/>
    <w:rsid w:val="00096CC9"/>
    <w:rsid w:val="00097026"/>
    <w:rsid w:val="0009757F"/>
    <w:rsid w:val="000978DC"/>
    <w:rsid w:val="00097AE2"/>
    <w:rsid w:val="000A033C"/>
    <w:rsid w:val="000A052D"/>
    <w:rsid w:val="000A0951"/>
    <w:rsid w:val="000A124C"/>
    <w:rsid w:val="000A1549"/>
    <w:rsid w:val="000A254C"/>
    <w:rsid w:val="000A2659"/>
    <w:rsid w:val="000A29F1"/>
    <w:rsid w:val="000A3083"/>
    <w:rsid w:val="000A3A10"/>
    <w:rsid w:val="000A419F"/>
    <w:rsid w:val="000A4ACD"/>
    <w:rsid w:val="000A7937"/>
    <w:rsid w:val="000B0B45"/>
    <w:rsid w:val="000B141D"/>
    <w:rsid w:val="000B14B9"/>
    <w:rsid w:val="000B17B7"/>
    <w:rsid w:val="000B1802"/>
    <w:rsid w:val="000B2F70"/>
    <w:rsid w:val="000B3315"/>
    <w:rsid w:val="000B345D"/>
    <w:rsid w:val="000B4699"/>
    <w:rsid w:val="000B5639"/>
    <w:rsid w:val="000B5E7A"/>
    <w:rsid w:val="000B5F57"/>
    <w:rsid w:val="000B6292"/>
    <w:rsid w:val="000B6BAB"/>
    <w:rsid w:val="000B70F9"/>
    <w:rsid w:val="000C098C"/>
    <w:rsid w:val="000C16A4"/>
    <w:rsid w:val="000C1B83"/>
    <w:rsid w:val="000C1C63"/>
    <w:rsid w:val="000C32CC"/>
    <w:rsid w:val="000C4751"/>
    <w:rsid w:val="000C4B81"/>
    <w:rsid w:val="000C54F4"/>
    <w:rsid w:val="000C6674"/>
    <w:rsid w:val="000D0618"/>
    <w:rsid w:val="000D0A45"/>
    <w:rsid w:val="000D0B6F"/>
    <w:rsid w:val="000D0F50"/>
    <w:rsid w:val="000D1A86"/>
    <w:rsid w:val="000D320E"/>
    <w:rsid w:val="000D3E31"/>
    <w:rsid w:val="000D401E"/>
    <w:rsid w:val="000D53FE"/>
    <w:rsid w:val="000D5982"/>
    <w:rsid w:val="000D610C"/>
    <w:rsid w:val="000D67A3"/>
    <w:rsid w:val="000D6CB0"/>
    <w:rsid w:val="000D6E59"/>
    <w:rsid w:val="000D7100"/>
    <w:rsid w:val="000D79AA"/>
    <w:rsid w:val="000E239F"/>
    <w:rsid w:val="000E2513"/>
    <w:rsid w:val="000E27B5"/>
    <w:rsid w:val="000E3899"/>
    <w:rsid w:val="000F16C2"/>
    <w:rsid w:val="000F17A8"/>
    <w:rsid w:val="000F18B7"/>
    <w:rsid w:val="000F23D8"/>
    <w:rsid w:val="000F4098"/>
    <w:rsid w:val="000F5950"/>
    <w:rsid w:val="000F5F3F"/>
    <w:rsid w:val="000F6720"/>
    <w:rsid w:val="000F761E"/>
    <w:rsid w:val="000F786C"/>
    <w:rsid w:val="000F7876"/>
    <w:rsid w:val="00100151"/>
    <w:rsid w:val="0010091C"/>
    <w:rsid w:val="00101CDD"/>
    <w:rsid w:val="00101DDE"/>
    <w:rsid w:val="0010217E"/>
    <w:rsid w:val="00102619"/>
    <w:rsid w:val="00103052"/>
    <w:rsid w:val="0010377F"/>
    <w:rsid w:val="00105B00"/>
    <w:rsid w:val="001064AE"/>
    <w:rsid w:val="00106DDD"/>
    <w:rsid w:val="00110317"/>
    <w:rsid w:val="00110DB3"/>
    <w:rsid w:val="0011118F"/>
    <w:rsid w:val="001116A3"/>
    <w:rsid w:val="0011272D"/>
    <w:rsid w:val="00112933"/>
    <w:rsid w:val="00112A2B"/>
    <w:rsid w:val="00113796"/>
    <w:rsid w:val="00113B44"/>
    <w:rsid w:val="00115E30"/>
    <w:rsid w:val="001176AB"/>
    <w:rsid w:val="00120C44"/>
    <w:rsid w:val="00120D92"/>
    <w:rsid w:val="001220DB"/>
    <w:rsid w:val="0012335C"/>
    <w:rsid w:val="00123520"/>
    <w:rsid w:val="0012396F"/>
    <w:rsid w:val="00123D2A"/>
    <w:rsid w:val="00123E1C"/>
    <w:rsid w:val="0012469C"/>
    <w:rsid w:val="001253BF"/>
    <w:rsid w:val="00125566"/>
    <w:rsid w:val="001255A8"/>
    <w:rsid w:val="00125B18"/>
    <w:rsid w:val="00125BE9"/>
    <w:rsid w:val="00126182"/>
    <w:rsid w:val="0012699D"/>
    <w:rsid w:val="00127424"/>
    <w:rsid w:val="00127C91"/>
    <w:rsid w:val="00130FAB"/>
    <w:rsid w:val="001324A2"/>
    <w:rsid w:val="00132CDE"/>
    <w:rsid w:val="00133C61"/>
    <w:rsid w:val="00133FA8"/>
    <w:rsid w:val="00134681"/>
    <w:rsid w:val="0013628D"/>
    <w:rsid w:val="001368FC"/>
    <w:rsid w:val="00136A93"/>
    <w:rsid w:val="001378A9"/>
    <w:rsid w:val="00137EA0"/>
    <w:rsid w:val="00140537"/>
    <w:rsid w:val="0014077F"/>
    <w:rsid w:val="001437EA"/>
    <w:rsid w:val="00144CFC"/>
    <w:rsid w:val="00145329"/>
    <w:rsid w:val="0014633C"/>
    <w:rsid w:val="0014791C"/>
    <w:rsid w:val="00147D20"/>
    <w:rsid w:val="00151DAE"/>
    <w:rsid w:val="00152586"/>
    <w:rsid w:val="00152C57"/>
    <w:rsid w:val="001531F1"/>
    <w:rsid w:val="00155890"/>
    <w:rsid w:val="001562C4"/>
    <w:rsid w:val="00160156"/>
    <w:rsid w:val="00160581"/>
    <w:rsid w:val="0016245C"/>
    <w:rsid w:val="001644BA"/>
    <w:rsid w:val="001649E5"/>
    <w:rsid w:val="001655A2"/>
    <w:rsid w:val="00165EF8"/>
    <w:rsid w:val="00166BBC"/>
    <w:rsid w:val="00167AC5"/>
    <w:rsid w:val="00170AD5"/>
    <w:rsid w:val="001717DF"/>
    <w:rsid w:val="00172E42"/>
    <w:rsid w:val="00173307"/>
    <w:rsid w:val="001733B0"/>
    <w:rsid w:val="001741A2"/>
    <w:rsid w:val="00174C10"/>
    <w:rsid w:val="0017561E"/>
    <w:rsid w:val="0017591E"/>
    <w:rsid w:val="0017593D"/>
    <w:rsid w:val="00176B08"/>
    <w:rsid w:val="00177939"/>
    <w:rsid w:val="00177EA4"/>
    <w:rsid w:val="0018013B"/>
    <w:rsid w:val="00180F5B"/>
    <w:rsid w:val="00181634"/>
    <w:rsid w:val="00184127"/>
    <w:rsid w:val="00184BD5"/>
    <w:rsid w:val="001858BC"/>
    <w:rsid w:val="00185F64"/>
    <w:rsid w:val="00187418"/>
    <w:rsid w:val="00187485"/>
    <w:rsid w:val="00187DDD"/>
    <w:rsid w:val="00192E30"/>
    <w:rsid w:val="00193195"/>
    <w:rsid w:val="00193967"/>
    <w:rsid w:val="0019430D"/>
    <w:rsid w:val="00194BE7"/>
    <w:rsid w:val="00194EFC"/>
    <w:rsid w:val="0019535C"/>
    <w:rsid w:val="00196F2C"/>
    <w:rsid w:val="001A24B9"/>
    <w:rsid w:val="001A2FA0"/>
    <w:rsid w:val="001A327E"/>
    <w:rsid w:val="001A338C"/>
    <w:rsid w:val="001A3AFA"/>
    <w:rsid w:val="001A4B8F"/>
    <w:rsid w:val="001A4DC7"/>
    <w:rsid w:val="001A54AB"/>
    <w:rsid w:val="001A57B6"/>
    <w:rsid w:val="001A6424"/>
    <w:rsid w:val="001B02DF"/>
    <w:rsid w:val="001B0DD3"/>
    <w:rsid w:val="001B1287"/>
    <w:rsid w:val="001B1E16"/>
    <w:rsid w:val="001B2A8E"/>
    <w:rsid w:val="001B5318"/>
    <w:rsid w:val="001B53E8"/>
    <w:rsid w:val="001B665D"/>
    <w:rsid w:val="001B77F9"/>
    <w:rsid w:val="001B7A8E"/>
    <w:rsid w:val="001C05F1"/>
    <w:rsid w:val="001C0E2F"/>
    <w:rsid w:val="001C134D"/>
    <w:rsid w:val="001C134F"/>
    <w:rsid w:val="001C16CB"/>
    <w:rsid w:val="001C1A3B"/>
    <w:rsid w:val="001C262F"/>
    <w:rsid w:val="001C32E9"/>
    <w:rsid w:val="001C462A"/>
    <w:rsid w:val="001C47EC"/>
    <w:rsid w:val="001C50CC"/>
    <w:rsid w:val="001C5954"/>
    <w:rsid w:val="001D05FC"/>
    <w:rsid w:val="001D0BDC"/>
    <w:rsid w:val="001D0E1B"/>
    <w:rsid w:val="001D102D"/>
    <w:rsid w:val="001D1139"/>
    <w:rsid w:val="001D184C"/>
    <w:rsid w:val="001D1AFF"/>
    <w:rsid w:val="001D1ED8"/>
    <w:rsid w:val="001D2044"/>
    <w:rsid w:val="001D2178"/>
    <w:rsid w:val="001D2531"/>
    <w:rsid w:val="001D288F"/>
    <w:rsid w:val="001D2B2F"/>
    <w:rsid w:val="001D3CFD"/>
    <w:rsid w:val="001D4094"/>
    <w:rsid w:val="001D4F4C"/>
    <w:rsid w:val="001D5374"/>
    <w:rsid w:val="001D5C56"/>
    <w:rsid w:val="001D5F4E"/>
    <w:rsid w:val="001D69FB"/>
    <w:rsid w:val="001D6F1C"/>
    <w:rsid w:val="001D73A3"/>
    <w:rsid w:val="001D7E6C"/>
    <w:rsid w:val="001E0446"/>
    <w:rsid w:val="001E069F"/>
    <w:rsid w:val="001E0A16"/>
    <w:rsid w:val="001E1397"/>
    <w:rsid w:val="001E147F"/>
    <w:rsid w:val="001E1D3A"/>
    <w:rsid w:val="001E2392"/>
    <w:rsid w:val="001E4207"/>
    <w:rsid w:val="001E492B"/>
    <w:rsid w:val="001E4D7A"/>
    <w:rsid w:val="001E5CDF"/>
    <w:rsid w:val="001E63A8"/>
    <w:rsid w:val="001E6EDF"/>
    <w:rsid w:val="001F0275"/>
    <w:rsid w:val="001F03B5"/>
    <w:rsid w:val="001F0CDC"/>
    <w:rsid w:val="001F1359"/>
    <w:rsid w:val="001F1927"/>
    <w:rsid w:val="001F2335"/>
    <w:rsid w:val="001F304F"/>
    <w:rsid w:val="001F3AF2"/>
    <w:rsid w:val="001F41D7"/>
    <w:rsid w:val="001F594B"/>
    <w:rsid w:val="001F5B86"/>
    <w:rsid w:val="001F6724"/>
    <w:rsid w:val="001F780F"/>
    <w:rsid w:val="0020015F"/>
    <w:rsid w:val="002001FF"/>
    <w:rsid w:val="00200A89"/>
    <w:rsid w:val="00200C50"/>
    <w:rsid w:val="00200CE9"/>
    <w:rsid w:val="00200DED"/>
    <w:rsid w:val="002015B2"/>
    <w:rsid w:val="00202A31"/>
    <w:rsid w:val="00202C57"/>
    <w:rsid w:val="002038E8"/>
    <w:rsid w:val="00203CE7"/>
    <w:rsid w:val="00203CED"/>
    <w:rsid w:val="00203DCE"/>
    <w:rsid w:val="0020405E"/>
    <w:rsid w:val="00204897"/>
    <w:rsid w:val="0020515E"/>
    <w:rsid w:val="002059BD"/>
    <w:rsid w:val="00206329"/>
    <w:rsid w:val="00210E13"/>
    <w:rsid w:val="002119F6"/>
    <w:rsid w:val="0021393F"/>
    <w:rsid w:val="00214DA2"/>
    <w:rsid w:val="00214E13"/>
    <w:rsid w:val="0021656A"/>
    <w:rsid w:val="00217492"/>
    <w:rsid w:val="00220396"/>
    <w:rsid w:val="002203AD"/>
    <w:rsid w:val="00220F28"/>
    <w:rsid w:val="00221097"/>
    <w:rsid w:val="00221186"/>
    <w:rsid w:val="002218C1"/>
    <w:rsid w:val="0022226F"/>
    <w:rsid w:val="0022263C"/>
    <w:rsid w:val="00222851"/>
    <w:rsid w:val="00222ECD"/>
    <w:rsid w:val="00222FF6"/>
    <w:rsid w:val="002236A8"/>
    <w:rsid w:val="00225429"/>
    <w:rsid w:val="002255C4"/>
    <w:rsid w:val="00225E65"/>
    <w:rsid w:val="00226D1E"/>
    <w:rsid w:val="002308BB"/>
    <w:rsid w:val="0023104A"/>
    <w:rsid w:val="00231329"/>
    <w:rsid w:val="002314F5"/>
    <w:rsid w:val="00232F6E"/>
    <w:rsid w:val="00232FCE"/>
    <w:rsid w:val="002332F1"/>
    <w:rsid w:val="00234485"/>
    <w:rsid w:val="00235164"/>
    <w:rsid w:val="00235541"/>
    <w:rsid w:val="00236722"/>
    <w:rsid w:val="00237263"/>
    <w:rsid w:val="0023793A"/>
    <w:rsid w:val="002416CC"/>
    <w:rsid w:val="00241CB0"/>
    <w:rsid w:val="00241CE0"/>
    <w:rsid w:val="00241F61"/>
    <w:rsid w:val="002422F6"/>
    <w:rsid w:val="00242B2F"/>
    <w:rsid w:val="0024334D"/>
    <w:rsid w:val="0024334F"/>
    <w:rsid w:val="00243CBF"/>
    <w:rsid w:val="00244902"/>
    <w:rsid w:val="00245EE9"/>
    <w:rsid w:val="00247AC9"/>
    <w:rsid w:val="00247ECF"/>
    <w:rsid w:val="0025051D"/>
    <w:rsid w:val="00252191"/>
    <w:rsid w:val="0025324A"/>
    <w:rsid w:val="00254C48"/>
    <w:rsid w:val="00254D3E"/>
    <w:rsid w:val="00256896"/>
    <w:rsid w:val="0026033E"/>
    <w:rsid w:val="00260443"/>
    <w:rsid w:val="00262A84"/>
    <w:rsid w:val="0026346E"/>
    <w:rsid w:val="0026357E"/>
    <w:rsid w:val="00263DD3"/>
    <w:rsid w:val="002640ED"/>
    <w:rsid w:val="00264448"/>
    <w:rsid w:val="002646E2"/>
    <w:rsid w:val="0026511C"/>
    <w:rsid w:val="002658CC"/>
    <w:rsid w:val="00265D98"/>
    <w:rsid w:val="0026670D"/>
    <w:rsid w:val="002669AD"/>
    <w:rsid w:val="00270F66"/>
    <w:rsid w:val="00271B2E"/>
    <w:rsid w:val="0027236B"/>
    <w:rsid w:val="002723EE"/>
    <w:rsid w:val="00272950"/>
    <w:rsid w:val="00274253"/>
    <w:rsid w:val="00274D56"/>
    <w:rsid w:val="002755DD"/>
    <w:rsid w:val="002765C7"/>
    <w:rsid w:val="00276A12"/>
    <w:rsid w:val="00277438"/>
    <w:rsid w:val="0027748A"/>
    <w:rsid w:val="0027796E"/>
    <w:rsid w:val="00277C63"/>
    <w:rsid w:val="002807B1"/>
    <w:rsid w:val="00280CCE"/>
    <w:rsid w:val="002824D1"/>
    <w:rsid w:val="002829A6"/>
    <w:rsid w:val="00282AE6"/>
    <w:rsid w:val="00282B28"/>
    <w:rsid w:val="00283C14"/>
    <w:rsid w:val="00283D97"/>
    <w:rsid w:val="002843F3"/>
    <w:rsid w:val="0028452E"/>
    <w:rsid w:val="00284F3A"/>
    <w:rsid w:val="00285041"/>
    <w:rsid w:val="00285D28"/>
    <w:rsid w:val="00286FAD"/>
    <w:rsid w:val="00287338"/>
    <w:rsid w:val="00287944"/>
    <w:rsid w:val="00287B71"/>
    <w:rsid w:val="0029034C"/>
    <w:rsid w:val="00290E2C"/>
    <w:rsid w:val="00291C51"/>
    <w:rsid w:val="00291DB5"/>
    <w:rsid w:val="00292221"/>
    <w:rsid w:val="0029231D"/>
    <w:rsid w:val="00292793"/>
    <w:rsid w:val="002931FE"/>
    <w:rsid w:val="00293E4A"/>
    <w:rsid w:val="002947C1"/>
    <w:rsid w:val="002949AC"/>
    <w:rsid w:val="002954C9"/>
    <w:rsid w:val="002955A2"/>
    <w:rsid w:val="00297C0F"/>
    <w:rsid w:val="002A03B0"/>
    <w:rsid w:val="002A06C5"/>
    <w:rsid w:val="002A0DAD"/>
    <w:rsid w:val="002A0F51"/>
    <w:rsid w:val="002A1E05"/>
    <w:rsid w:val="002A21AB"/>
    <w:rsid w:val="002A3B7D"/>
    <w:rsid w:val="002A6EE6"/>
    <w:rsid w:val="002A7289"/>
    <w:rsid w:val="002A736F"/>
    <w:rsid w:val="002A7C36"/>
    <w:rsid w:val="002B0002"/>
    <w:rsid w:val="002B06F3"/>
    <w:rsid w:val="002B0C5E"/>
    <w:rsid w:val="002B134F"/>
    <w:rsid w:val="002B2446"/>
    <w:rsid w:val="002B35F5"/>
    <w:rsid w:val="002B3BB5"/>
    <w:rsid w:val="002B42CA"/>
    <w:rsid w:val="002B4F99"/>
    <w:rsid w:val="002B533E"/>
    <w:rsid w:val="002B5A75"/>
    <w:rsid w:val="002B6614"/>
    <w:rsid w:val="002B6E3E"/>
    <w:rsid w:val="002B7088"/>
    <w:rsid w:val="002B77E6"/>
    <w:rsid w:val="002C0623"/>
    <w:rsid w:val="002C2EDB"/>
    <w:rsid w:val="002C3776"/>
    <w:rsid w:val="002C3F8E"/>
    <w:rsid w:val="002C43AC"/>
    <w:rsid w:val="002C483B"/>
    <w:rsid w:val="002C48A0"/>
    <w:rsid w:val="002C50DA"/>
    <w:rsid w:val="002C5DDC"/>
    <w:rsid w:val="002C630F"/>
    <w:rsid w:val="002D0348"/>
    <w:rsid w:val="002D0510"/>
    <w:rsid w:val="002D0794"/>
    <w:rsid w:val="002D10F3"/>
    <w:rsid w:val="002D2039"/>
    <w:rsid w:val="002D294B"/>
    <w:rsid w:val="002D2A11"/>
    <w:rsid w:val="002D3F52"/>
    <w:rsid w:val="002D4023"/>
    <w:rsid w:val="002D4FF1"/>
    <w:rsid w:val="002D56DC"/>
    <w:rsid w:val="002D5923"/>
    <w:rsid w:val="002D59F9"/>
    <w:rsid w:val="002D5FDD"/>
    <w:rsid w:val="002D6B00"/>
    <w:rsid w:val="002D6DBF"/>
    <w:rsid w:val="002D7253"/>
    <w:rsid w:val="002E0475"/>
    <w:rsid w:val="002E1CC4"/>
    <w:rsid w:val="002E386C"/>
    <w:rsid w:val="002E3E18"/>
    <w:rsid w:val="002E4A42"/>
    <w:rsid w:val="002E4BE4"/>
    <w:rsid w:val="002E5009"/>
    <w:rsid w:val="002E558B"/>
    <w:rsid w:val="002E6227"/>
    <w:rsid w:val="002E6BDD"/>
    <w:rsid w:val="002E6DE1"/>
    <w:rsid w:val="002F10DA"/>
    <w:rsid w:val="002F3148"/>
    <w:rsid w:val="002F4207"/>
    <w:rsid w:val="002F48D8"/>
    <w:rsid w:val="002F582B"/>
    <w:rsid w:val="002F680C"/>
    <w:rsid w:val="002F6EC8"/>
    <w:rsid w:val="002F7497"/>
    <w:rsid w:val="002F7CA5"/>
    <w:rsid w:val="00300510"/>
    <w:rsid w:val="00300741"/>
    <w:rsid w:val="00300DFD"/>
    <w:rsid w:val="00301401"/>
    <w:rsid w:val="00301CE2"/>
    <w:rsid w:val="0030245C"/>
    <w:rsid w:val="0030255F"/>
    <w:rsid w:val="00302D50"/>
    <w:rsid w:val="00303668"/>
    <w:rsid w:val="00305D31"/>
    <w:rsid w:val="00306381"/>
    <w:rsid w:val="00306A21"/>
    <w:rsid w:val="003076FB"/>
    <w:rsid w:val="00307A1C"/>
    <w:rsid w:val="00307A37"/>
    <w:rsid w:val="00311284"/>
    <w:rsid w:val="003116C8"/>
    <w:rsid w:val="003117A8"/>
    <w:rsid w:val="00312CD1"/>
    <w:rsid w:val="00313405"/>
    <w:rsid w:val="00313B9D"/>
    <w:rsid w:val="00314C2F"/>
    <w:rsid w:val="00315FE4"/>
    <w:rsid w:val="003163F8"/>
    <w:rsid w:val="00320181"/>
    <w:rsid w:val="00320488"/>
    <w:rsid w:val="00320BAA"/>
    <w:rsid w:val="00321349"/>
    <w:rsid w:val="00322390"/>
    <w:rsid w:val="003233AB"/>
    <w:rsid w:val="00325469"/>
    <w:rsid w:val="003258A3"/>
    <w:rsid w:val="00325B56"/>
    <w:rsid w:val="00326A46"/>
    <w:rsid w:val="003272D8"/>
    <w:rsid w:val="00327BB6"/>
    <w:rsid w:val="00327D6C"/>
    <w:rsid w:val="0033003B"/>
    <w:rsid w:val="00330212"/>
    <w:rsid w:val="00330F74"/>
    <w:rsid w:val="003323C5"/>
    <w:rsid w:val="00332472"/>
    <w:rsid w:val="00332992"/>
    <w:rsid w:val="00332A71"/>
    <w:rsid w:val="003330D5"/>
    <w:rsid w:val="00333108"/>
    <w:rsid w:val="00333B2F"/>
    <w:rsid w:val="00334176"/>
    <w:rsid w:val="00334ADD"/>
    <w:rsid w:val="00335913"/>
    <w:rsid w:val="00335DB0"/>
    <w:rsid w:val="003371E6"/>
    <w:rsid w:val="0034038D"/>
    <w:rsid w:val="003413AF"/>
    <w:rsid w:val="0034178C"/>
    <w:rsid w:val="00343BB1"/>
    <w:rsid w:val="00344E7F"/>
    <w:rsid w:val="0034511C"/>
    <w:rsid w:val="0034533B"/>
    <w:rsid w:val="00345829"/>
    <w:rsid w:val="00345D03"/>
    <w:rsid w:val="00346489"/>
    <w:rsid w:val="00346B08"/>
    <w:rsid w:val="00346B8A"/>
    <w:rsid w:val="003473BB"/>
    <w:rsid w:val="0034781B"/>
    <w:rsid w:val="00347A4D"/>
    <w:rsid w:val="00350669"/>
    <w:rsid w:val="00350F2B"/>
    <w:rsid w:val="00350F33"/>
    <w:rsid w:val="00350FB7"/>
    <w:rsid w:val="0035166E"/>
    <w:rsid w:val="003525E9"/>
    <w:rsid w:val="003533A4"/>
    <w:rsid w:val="0035344C"/>
    <w:rsid w:val="00353B1B"/>
    <w:rsid w:val="0035484D"/>
    <w:rsid w:val="00355689"/>
    <w:rsid w:val="003559A3"/>
    <w:rsid w:val="00357729"/>
    <w:rsid w:val="0036084D"/>
    <w:rsid w:val="00360F52"/>
    <w:rsid w:val="0036190A"/>
    <w:rsid w:val="003628A8"/>
    <w:rsid w:val="00363B4D"/>
    <w:rsid w:val="00364AC7"/>
    <w:rsid w:val="003652CA"/>
    <w:rsid w:val="003655FA"/>
    <w:rsid w:val="00365DF0"/>
    <w:rsid w:val="00365FC8"/>
    <w:rsid w:val="0036603A"/>
    <w:rsid w:val="0036756A"/>
    <w:rsid w:val="00370FF7"/>
    <w:rsid w:val="00371B60"/>
    <w:rsid w:val="00371F87"/>
    <w:rsid w:val="003725D8"/>
    <w:rsid w:val="00373871"/>
    <w:rsid w:val="0037440C"/>
    <w:rsid w:val="003744CC"/>
    <w:rsid w:val="00375007"/>
    <w:rsid w:val="0037513B"/>
    <w:rsid w:val="003756EE"/>
    <w:rsid w:val="00375705"/>
    <w:rsid w:val="0037752C"/>
    <w:rsid w:val="00377BC8"/>
    <w:rsid w:val="00377ED1"/>
    <w:rsid w:val="0038061D"/>
    <w:rsid w:val="00380C4E"/>
    <w:rsid w:val="00380F38"/>
    <w:rsid w:val="00382EDE"/>
    <w:rsid w:val="003833B6"/>
    <w:rsid w:val="0038383E"/>
    <w:rsid w:val="00384E8E"/>
    <w:rsid w:val="0038535A"/>
    <w:rsid w:val="00385421"/>
    <w:rsid w:val="00385866"/>
    <w:rsid w:val="00385ABD"/>
    <w:rsid w:val="00385DBA"/>
    <w:rsid w:val="0038601D"/>
    <w:rsid w:val="00386D18"/>
    <w:rsid w:val="00387860"/>
    <w:rsid w:val="00387BF2"/>
    <w:rsid w:val="003909C6"/>
    <w:rsid w:val="00390EA3"/>
    <w:rsid w:val="00391076"/>
    <w:rsid w:val="00391653"/>
    <w:rsid w:val="00391CFE"/>
    <w:rsid w:val="00392883"/>
    <w:rsid w:val="00393615"/>
    <w:rsid w:val="003947D9"/>
    <w:rsid w:val="00394DD0"/>
    <w:rsid w:val="00396E07"/>
    <w:rsid w:val="003A00B4"/>
    <w:rsid w:val="003A158C"/>
    <w:rsid w:val="003A6DC7"/>
    <w:rsid w:val="003A6F6A"/>
    <w:rsid w:val="003A7223"/>
    <w:rsid w:val="003A7818"/>
    <w:rsid w:val="003B03ED"/>
    <w:rsid w:val="003B07F7"/>
    <w:rsid w:val="003B0E2E"/>
    <w:rsid w:val="003B117C"/>
    <w:rsid w:val="003B1FC2"/>
    <w:rsid w:val="003B2895"/>
    <w:rsid w:val="003B2DF0"/>
    <w:rsid w:val="003B2F79"/>
    <w:rsid w:val="003B317F"/>
    <w:rsid w:val="003B3193"/>
    <w:rsid w:val="003B3E8D"/>
    <w:rsid w:val="003B3EFD"/>
    <w:rsid w:val="003B5279"/>
    <w:rsid w:val="003B600B"/>
    <w:rsid w:val="003B6719"/>
    <w:rsid w:val="003B6D4C"/>
    <w:rsid w:val="003B72EE"/>
    <w:rsid w:val="003B7928"/>
    <w:rsid w:val="003B7CE3"/>
    <w:rsid w:val="003C0290"/>
    <w:rsid w:val="003C1154"/>
    <w:rsid w:val="003C1A5E"/>
    <w:rsid w:val="003C1B86"/>
    <w:rsid w:val="003C223E"/>
    <w:rsid w:val="003C2BC6"/>
    <w:rsid w:val="003C36B7"/>
    <w:rsid w:val="003C36D0"/>
    <w:rsid w:val="003C381E"/>
    <w:rsid w:val="003C434F"/>
    <w:rsid w:val="003C454C"/>
    <w:rsid w:val="003C47F5"/>
    <w:rsid w:val="003C54B8"/>
    <w:rsid w:val="003C6E3A"/>
    <w:rsid w:val="003C7E94"/>
    <w:rsid w:val="003D049A"/>
    <w:rsid w:val="003D1C55"/>
    <w:rsid w:val="003D226B"/>
    <w:rsid w:val="003D2498"/>
    <w:rsid w:val="003D2A67"/>
    <w:rsid w:val="003D384F"/>
    <w:rsid w:val="003D6501"/>
    <w:rsid w:val="003D74A4"/>
    <w:rsid w:val="003E0A07"/>
    <w:rsid w:val="003E128F"/>
    <w:rsid w:val="003E1A4F"/>
    <w:rsid w:val="003E20B4"/>
    <w:rsid w:val="003E24A3"/>
    <w:rsid w:val="003E38A2"/>
    <w:rsid w:val="003E3997"/>
    <w:rsid w:val="003E3DF2"/>
    <w:rsid w:val="003E622A"/>
    <w:rsid w:val="003E66B9"/>
    <w:rsid w:val="003E687C"/>
    <w:rsid w:val="003E6F73"/>
    <w:rsid w:val="003E7387"/>
    <w:rsid w:val="003F00E1"/>
    <w:rsid w:val="003F0D6A"/>
    <w:rsid w:val="003F0FAB"/>
    <w:rsid w:val="003F1004"/>
    <w:rsid w:val="003F1224"/>
    <w:rsid w:val="003F17C2"/>
    <w:rsid w:val="003F3360"/>
    <w:rsid w:val="003F3E02"/>
    <w:rsid w:val="003F4BE1"/>
    <w:rsid w:val="003F526C"/>
    <w:rsid w:val="003F6B39"/>
    <w:rsid w:val="003F750C"/>
    <w:rsid w:val="003F75E5"/>
    <w:rsid w:val="003F7C10"/>
    <w:rsid w:val="004007A8"/>
    <w:rsid w:val="00400D15"/>
    <w:rsid w:val="004010DF"/>
    <w:rsid w:val="00401480"/>
    <w:rsid w:val="00402C43"/>
    <w:rsid w:val="00404381"/>
    <w:rsid w:val="00404F6A"/>
    <w:rsid w:val="0040584F"/>
    <w:rsid w:val="00405900"/>
    <w:rsid w:val="00405D29"/>
    <w:rsid w:val="00407C39"/>
    <w:rsid w:val="00411952"/>
    <w:rsid w:val="004125EC"/>
    <w:rsid w:val="00412F30"/>
    <w:rsid w:val="00414167"/>
    <w:rsid w:val="004149EC"/>
    <w:rsid w:val="0041516A"/>
    <w:rsid w:val="004178D7"/>
    <w:rsid w:val="00417E62"/>
    <w:rsid w:val="00420423"/>
    <w:rsid w:val="00420A58"/>
    <w:rsid w:val="00421005"/>
    <w:rsid w:val="00421452"/>
    <w:rsid w:val="0042183C"/>
    <w:rsid w:val="00421AB6"/>
    <w:rsid w:val="004225FB"/>
    <w:rsid w:val="00422B08"/>
    <w:rsid w:val="00424929"/>
    <w:rsid w:val="0042572C"/>
    <w:rsid w:val="00425B5C"/>
    <w:rsid w:val="00427629"/>
    <w:rsid w:val="00430A94"/>
    <w:rsid w:val="00430C72"/>
    <w:rsid w:val="00432F06"/>
    <w:rsid w:val="00434E71"/>
    <w:rsid w:val="004351DC"/>
    <w:rsid w:val="00435CBC"/>
    <w:rsid w:val="00436235"/>
    <w:rsid w:val="00436A29"/>
    <w:rsid w:val="00436AC8"/>
    <w:rsid w:val="00440C94"/>
    <w:rsid w:val="004413AA"/>
    <w:rsid w:val="0044186D"/>
    <w:rsid w:val="00441D07"/>
    <w:rsid w:val="00441D59"/>
    <w:rsid w:val="0044207C"/>
    <w:rsid w:val="004420EA"/>
    <w:rsid w:val="00442872"/>
    <w:rsid w:val="00442FA4"/>
    <w:rsid w:val="00442FCD"/>
    <w:rsid w:val="00443F57"/>
    <w:rsid w:val="00444050"/>
    <w:rsid w:val="00444060"/>
    <w:rsid w:val="00444195"/>
    <w:rsid w:val="00444B04"/>
    <w:rsid w:val="00445209"/>
    <w:rsid w:val="0044543F"/>
    <w:rsid w:val="004469F5"/>
    <w:rsid w:val="00446C9E"/>
    <w:rsid w:val="00446FEA"/>
    <w:rsid w:val="00447CCE"/>
    <w:rsid w:val="004501FA"/>
    <w:rsid w:val="0045033F"/>
    <w:rsid w:val="004532C6"/>
    <w:rsid w:val="00453B25"/>
    <w:rsid w:val="00454C31"/>
    <w:rsid w:val="00455CF9"/>
    <w:rsid w:val="00455EF6"/>
    <w:rsid w:val="004560FB"/>
    <w:rsid w:val="00456E7C"/>
    <w:rsid w:val="00457E4F"/>
    <w:rsid w:val="00457EF7"/>
    <w:rsid w:val="004617DA"/>
    <w:rsid w:val="004624F5"/>
    <w:rsid w:val="00463A80"/>
    <w:rsid w:val="00466916"/>
    <w:rsid w:val="00467925"/>
    <w:rsid w:val="004709B8"/>
    <w:rsid w:val="0047121B"/>
    <w:rsid w:val="004715CA"/>
    <w:rsid w:val="00471A05"/>
    <w:rsid w:val="00472200"/>
    <w:rsid w:val="004739A1"/>
    <w:rsid w:val="00473CEB"/>
    <w:rsid w:val="00477278"/>
    <w:rsid w:val="0047759F"/>
    <w:rsid w:val="00477713"/>
    <w:rsid w:val="00477892"/>
    <w:rsid w:val="00477BC9"/>
    <w:rsid w:val="0048019C"/>
    <w:rsid w:val="00480300"/>
    <w:rsid w:val="004808A3"/>
    <w:rsid w:val="00480AF9"/>
    <w:rsid w:val="00482548"/>
    <w:rsid w:val="00482886"/>
    <w:rsid w:val="00483800"/>
    <w:rsid w:val="004840C3"/>
    <w:rsid w:val="00484BD9"/>
    <w:rsid w:val="00484C7A"/>
    <w:rsid w:val="0048529C"/>
    <w:rsid w:val="00490051"/>
    <w:rsid w:val="00490B9F"/>
    <w:rsid w:val="00491A00"/>
    <w:rsid w:val="00493AD2"/>
    <w:rsid w:val="00493CDB"/>
    <w:rsid w:val="00494392"/>
    <w:rsid w:val="00495C28"/>
    <w:rsid w:val="00495F60"/>
    <w:rsid w:val="00496C38"/>
    <w:rsid w:val="0049785D"/>
    <w:rsid w:val="00497C96"/>
    <w:rsid w:val="004A05A3"/>
    <w:rsid w:val="004A0EB7"/>
    <w:rsid w:val="004A19A4"/>
    <w:rsid w:val="004A1E8A"/>
    <w:rsid w:val="004A1F3B"/>
    <w:rsid w:val="004A2C51"/>
    <w:rsid w:val="004A38CB"/>
    <w:rsid w:val="004A3970"/>
    <w:rsid w:val="004A3A2B"/>
    <w:rsid w:val="004A4EC2"/>
    <w:rsid w:val="004A5643"/>
    <w:rsid w:val="004A67A8"/>
    <w:rsid w:val="004A6A92"/>
    <w:rsid w:val="004A7ADC"/>
    <w:rsid w:val="004A7AEC"/>
    <w:rsid w:val="004B04FD"/>
    <w:rsid w:val="004B0D47"/>
    <w:rsid w:val="004B1978"/>
    <w:rsid w:val="004B2219"/>
    <w:rsid w:val="004B278E"/>
    <w:rsid w:val="004B3A1B"/>
    <w:rsid w:val="004B52F9"/>
    <w:rsid w:val="004B6FC2"/>
    <w:rsid w:val="004B7248"/>
    <w:rsid w:val="004B7539"/>
    <w:rsid w:val="004B7D36"/>
    <w:rsid w:val="004C005D"/>
    <w:rsid w:val="004C01A7"/>
    <w:rsid w:val="004C11C3"/>
    <w:rsid w:val="004C126D"/>
    <w:rsid w:val="004C16BE"/>
    <w:rsid w:val="004C18AD"/>
    <w:rsid w:val="004C1AFA"/>
    <w:rsid w:val="004C1F2E"/>
    <w:rsid w:val="004C2503"/>
    <w:rsid w:val="004C2B23"/>
    <w:rsid w:val="004C37DE"/>
    <w:rsid w:val="004C431E"/>
    <w:rsid w:val="004C5534"/>
    <w:rsid w:val="004C55D9"/>
    <w:rsid w:val="004C563C"/>
    <w:rsid w:val="004C5645"/>
    <w:rsid w:val="004C6E13"/>
    <w:rsid w:val="004D1DBF"/>
    <w:rsid w:val="004D2033"/>
    <w:rsid w:val="004D2512"/>
    <w:rsid w:val="004D25B1"/>
    <w:rsid w:val="004D2AB9"/>
    <w:rsid w:val="004D3D15"/>
    <w:rsid w:val="004D43DC"/>
    <w:rsid w:val="004D4899"/>
    <w:rsid w:val="004D4E53"/>
    <w:rsid w:val="004D7D73"/>
    <w:rsid w:val="004E0412"/>
    <w:rsid w:val="004E15D2"/>
    <w:rsid w:val="004E15FD"/>
    <w:rsid w:val="004E1B66"/>
    <w:rsid w:val="004E1F12"/>
    <w:rsid w:val="004E2882"/>
    <w:rsid w:val="004E294F"/>
    <w:rsid w:val="004E2E27"/>
    <w:rsid w:val="004E3A07"/>
    <w:rsid w:val="004E7997"/>
    <w:rsid w:val="004E7CEA"/>
    <w:rsid w:val="004F01F8"/>
    <w:rsid w:val="004F0294"/>
    <w:rsid w:val="004F0EDC"/>
    <w:rsid w:val="004F18BB"/>
    <w:rsid w:val="004F3662"/>
    <w:rsid w:val="004F3722"/>
    <w:rsid w:val="004F3CC8"/>
    <w:rsid w:val="004F406D"/>
    <w:rsid w:val="004F7C9A"/>
    <w:rsid w:val="004F7D12"/>
    <w:rsid w:val="00500413"/>
    <w:rsid w:val="00500420"/>
    <w:rsid w:val="00500A3F"/>
    <w:rsid w:val="00500AE1"/>
    <w:rsid w:val="005032EA"/>
    <w:rsid w:val="005034F0"/>
    <w:rsid w:val="00503638"/>
    <w:rsid w:val="0051036E"/>
    <w:rsid w:val="005107F4"/>
    <w:rsid w:val="005130ED"/>
    <w:rsid w:val="00514524"/>
    <w:rsid w:val="005146FB"/>
    <w:rsid w:val="005148D8"/>
    <w:rsid w:val="00514C2C"/>
    <w:rsid w:val="0051618A"/>
    <w:rsid w:val="0051627E"/>
    <w:rsid w:val="005174EC"/>
    <w:rsid w:val="00517C6F"/>
    <w:rsid w:val="00520CE6"/>
    <w:rsid w:val="00521206"/>
    <w:rsid w:val="005238FF"/>
    <w:rsid w:val="00523AE7"/>
    <w:rsid w:val="00524562"/>
    <w:rsid w:val="00525BB4"/>
    <w:rsid w:val="00526EDD"/>
    <w:rsid w:val="00527D91"/>
    <w:rsid w:val="00530559"/>
    <w:rsid w:val="0053137C"/>
    <w:rsid w:val="00531BAF"/>
    <w:rsid w:val="0053206F"/>
    <w:rsid w:val="00532846"/>
    <w:rsid w:val="00533509"/>
    <w:rsid w:val="00535CF7"/>
    <w:rsid w:val="00537555"/>
    <w:rsid w:val="00540BF5"/>
    <w:rsid w:val="00543202"/>
    <w:rsid w:val="005447FB"/>
    <w:rsid w:val="005448D6"/>
    <w:rsid w:val="00545797"/>
    <w:rsid w:val="00545B1F"/>
    <w:rsid w:val="00550E1D"/>
    <w:rsid w:val="00550E81"/>
    <w:rsid w:val="00551D38"/>
    <w:rsid w:val="005520CE"/>
    <w:rsid w:val="005522F7"/>
    <w:rsid w:val="00552D27"/>
    <w:rsid w:val="0055374E"/>
    <w:rsid w:val="00554CB2"/>
    <w:rsid w:val="0055540A"/>
    <w:rsid w:val="00555429"/>
    <w:rsid w:val="005554A1"/>
    <w:rsid w:val="00555D5F"/>
    <w:rsid w:val="0055606E"/>
    <w:rsid w:val="00556537"/>
    <w:rsid w:val="005570D2"/>
    <w:rsid w:val="00557248"/>
    <w:rsid w:val="00557AED"/>
    <w:rsid w:val="00560729"/>
    <w:rsid w:val="005614A5"/>
    <w:rsid w:val="00562F97"/>
    <w:rsid w:val="00563C66"/>
    <w:rsid w:val="00565290"/>
    <w:rsid w:val="00565A55"/>
    <w:rsid w:val="0057065E"/>
    <w:rsid w:val="00571E57"/>
    <w:rsid w:val="00571E94"/>
    <w:rsid w:val="00572ADD"/>
    <w:rsid w:val="00572FD3"/>
    <w:rsid w:val="0057314E"/>
    <w:rsid w:val="00573376"/>
    <w:rsid w:val="0057344A"/>
    <w:rsid w:val="005735A4"/>
    <w:rsid w:val="0057362B"/>
    <w:rsid w:val="005740CD"/>
    <w:rsid w:val="005744D9"/>
    <w:rsid w:val="0057510D"/>
    <w:rsid w:val="00575267"/>
    <w:rsid w:val="005755C4"/>
    <w:rsid w:val="00575A89"/>
    <w:rsid w:val="00576D83"/>
    <w:rsid w:val="00576E92"/>
    <w:rsid w:val="00576EDB"/>
    <w:rsid w:val="00580AEF"/>
    <w:rsid w:val="0058117B"/>
    <w:rsid w:val="0058157F"/>
    <w:rsid w:val="00581619"/>
    <w:rsid w:val="005828A4"/>
    <w:rsid w:val="00583264"/>
    <w:rsid w:val="00583290"/>
    <w:rsid w:val="00583DFD"/>
    <w:rsid w:val="0058508F"/>
    <w:rsid w:val="00585099"/>
    <w:rsid w:val="00585A10"/>
    <w:rsid w:val="00585F51"/>
    <w:rsid w:val="0058692F"/>
    <w:rsid w:val="00587114"/>
    <w:rsid w:val="00590513"/>
    <w:rsid w:val="005908A2"/>
    <w:rsid w:val="00590C90"/>
    <w:rsid w:val="005917E3"/>
    <w:rsid w:val="00591CDA"/>
    <w:rsid w:val="00592829"/>
    <w:rsid w:val="00592AB0"/>
    <w:rsid w:val="00593368"/>
    <w:rsid w:val="00594889"/>
    <w:rsid w:val="00595E8C"/>
    <w:rsid w:val="00596760"/>
    <w:rsid w:val="00596E2D"/>
    <w:rsid w:val="00596EBE"/>
    <w:rsid w:val="00597CD2"/>
    <w:rsid w:val="00597E52"/>
    <w:rsid w:val="005A00FD"/>
    <w:rsid w:val="005A0BCB"/>
    <w:rsid w:val="005A145F"/>
    <w:rsid w:val="005A148E"/>
    <w:rsid w:val="005A171F"/>
    <w:rsid w:val="005A1C11"/>
    <w:rsid w:val="005A25D5"/>
    <w:rsid w:val="005A2BC8"/>
    <w:rsid w:val="005A37E2"/>
    <w:rsid w:val="005A4E1F"/>
    <w:rsid w:val="005A52F8"/>
    <w:rsid w:val="005A534B"/>
    <w:rsid w:val="005A5837"/>
    <w:rsid w:val="005A5BAF"/>
    <w:rsid w:val="005A61A7"/>
    <w:rsid w:val="005A7323"/>
    <w:rsid w:val="005A7398"/>
    <w:rsid w:val="005A7BA1"/>
    <w:rsid w:val="005B039A"/>
    <w:rsid w:val="005B124D"/>
    <w:rsid w:val="005B1941"/>
    <w:rsid w:val="005B2ACA"/>
    <w:rsid w:val="005B2DBE"/>
    <w:rsid w:val="005B37DD"/>
    <w:rsid w:val="005B44A2"/>
    <w:rsid w:val="005B4B5E"/>
    <w:rsid w:val="005B5BEE"/>
    <w:rsid w:val="005B726C"/>
    <w:rsid w:val="005B72D6"/>
    <w:rsid w:val="005B7AFC"/>
    <w:rsid w:val="005C3F31"/>
    <w:rsid w:val="005C446B"/>
    <w:rsid w:val="005C48D8"/>
    <w:rsid w:val="005C66EE"/>
    <w:rsid w:val="005C6F2D"/>
    <w:rsid w:val="005C73DB"/>
    <w:rsid w:val="005C7470"/>
    <w:rsid w:val="005D0760"/>
    <w:rsid w:val="005D0F12"/>
    <w:rsid w:val="005D2022"/>
    <w:rsid w:val="005D20D6"/>
    <w:rsid w:val="005D2442"/>
    <w:rsid w:val="005D2741"/>
    <w:rsid w:val="005D2957"/>
    <w:rsid w:val="005D4BDC"/>
    <w:rsid w:val="005D668F"/>
    <w:rsid w:val="005D7C1F"/>
    <w:rsid w:val="005E1761"/>
    <w:rsid w:val="005E1A94"/>
    <w:rsid w:val="005E285A"/>
    <w:rsid w:val="005E33C4"/>
    <w:rsid w:val="005E3B48"/>
    <w:rsid w:val="005E3F3D"/>
    <w:rsid w:val="005E501C"/>
    <w:rsid w:val="005E5F5F"/>
    <w:rsid w:val="005E6105"/>
    <w:rsid w:val="005F113B"/>
    <w:rsid w:val="005F23F9"/>
    <w:rsid w:val="005F2E74"/>
    <w:rsid w:val="005F34B2"/>
    <w:rsid w:val="005F408A"/>
    <w:rsid w:val="005F48BD"/>
    <w:rsid w:val="005F5246"/>
    <w:rsid w:val="005F5B13"/>
    <w:rsid w:val="005F5D67"/>
    <w:rsid w:val="005F5EDE"/>
    <w:rsid w:val="005F6396"/>
    <w:rsid w:val="005F63AB"/>
    <w:rsid w:val="005F6D60"/>
    <w:rsid w:val="00601641"/>
    <w:rsid w:val="00601BF0"/>
    <w:rsid w:val="006056DD"/>
    <w:rsid w:val="00605703"/>
    <w:rsid w:val="0060646F"/>
    <w:rsid w:val="00606546"/>
    <w:rsid w:val="006075D2"/>
    <w:rsid w:val="0061013D"/>
    <w:rsid w:val="00610DC7"/>
    <w:rsid w:val="00612DDB"/>
    <w:rsid w:val="00612DFD"/>
    <w:rsid w:val="00612E3D"/>
    <w:rsid w:val="006130D5"/>
    <w:rsid w:val="006131E2"/>
    <w:rsid w:val="00613DA1"/>
    <w:rsid w:val="0061483A"/>
    <w:rsid w:val="00615D7E"/>
    <w:rsid w:val="00615F87"/>
    <w:rsid w:val="00616CC2"/>
    <w:rsid w:val="006176A0"/>
    <w:rsid w:val="0061772D"/>
    <w:rsid w:val="00617814"/>
    <w:rsid w:val="00617B05"/>
    <w:rsid w:val="00617E60"/>
    <w:rsid w:val="0062353E"/>
    <w:rsid w:val="00623967"/>
    <w:rsid w:val="00623EC7"/>
    <w:rsid w:val="006252BE"/>
    <w:rsid w:val="0062610C"/>
    <w:rsid w:val="00626BB8"/>
    <w:rsid w:val="00627914"/>
    <w:rsid w:val="00630577"/>
    <w:rsid w:val="0063074D"/>
    <w:rsid w:val="0063081E"/>
    <w:rsid w:val="006318C9"/>
    <w:rsid w:val="006323FC"/>
    <w:rsid w:val="00632981"/>
    <w:rsid w:val="00633763"/>
    <w:rsid w:val="006339EB"/>
    <w:rsid w:val="00633D64"/>
    <w:rsid w:val="00634314"/>
    <w:rsid w:val="0063655C"/>
    <w:rsid w:val="006400A4"/>
    <w:rsid w:val="00640BA2"/>
    <w:rsid w:val="00641E55"/>
    <w:rsid w:val="00641E80"/>
    <w:rsid w:val="0064265C"/>
    <w:rsid w:val="00643A0F"/>
    <w:rsid w:val="00643F80"/>
    <w:rsid w:val="0064431E"/>
    <w:rsid w:val="00644614"/>
    <w:rsid w:val="00644EF2"/>
    <w:rsid w:val="0064560F"/>
    <w:rsid w:val="00646391"/>
    <w:rsid w:val="00646A54"/>
    <w:rsid w:val="00646E64"/>
    <w:rsid w:val="00647E00"/>
    <w:rsid w:val="00651700"/>
    <w:rsid w:val="00651BDE"/>
    <w:rsid w:val="006528C8"/>
    <w:rsid w:val="00653D4B"/>
    <w:rsid w:val="006553F3"/>
    <w:rsid w:val="0065567F"/>
    <w:rsid w:val="00655FA4"/>
    <w:rsid w:val="0066017D"/>
    <w:rsid w:val="00660962"/>
    <w:rsid w:val="006612FE"/>
    <w:rsid w:val="00661453"/>
    <w:rsid w:val="0066240A"/>
    <w:rsid w:val="0066297B"/>
    <w:rsid w:val="00663D8A"/>
    <w:rsid w:val="00664906"/>
    <w:rsid w:val="00665FD1"/>
    <w:rsid w:val="006661CB"/>
    <w:rsid w:val="00666665"/>
    <w:rsid w:val="00666B7A"/>
    <w:rsid w:val="006705EE"/>
    <w:rsid w:val="00670F44"/>
    <w:rsid w:val="00671415"/>
    <w:rsid w:val="0067270A"/>
    <w:rsid w:val="00672F52"/>
    <w:rsid w:val="0067385C"/>
    <w:rsid w:val="00673E22"/>
    <w:rsid w:val="00675877"/>
    <w:rsid w:val="00676891"/>
    <w:rsid w:val="0068075B"/>
    <w:rsid w:val="00681B6F"/>
    <w:rsid w:val="00682617"/>
    <w:rsid w:val="00682AE3"/>
    <w:rsid w:val="00684532"/>
    <w:rsid w:val="00685354"/>
    <w:rsid w:val="00685A0B"/>
    <w:rsid w:val="00686186"/>
    <w:rsid w:val="00686F68"/>
    <w:rsid w:val="00687817"/>
    <w:rsid w:val="00690285"/>
    <w:rsid w:val="00692045"/>
    <w:rsid w:val="0069235A"/>
    <w:rsid w:val="006926F7"/>
    <w:rsid w:val="00693163"/>
    <w:rsid w:val="00693A47"/>
    <w:rsid w:val="00693D3A"/>
    <w:rsid w:val="00694AF0"/>
    <w:rsid w:val="006957C3"/>
    <w:rsid w:val="006959D7"/>
    <w:rsid w:val="006960AE"/>
    <w:rsid w:val="006965B3"/>
    <w:rsid w:val="0069666B"/>
    <w:rsid w:val="0069693A"/>
    <w:rsid w:val="00697572"/>
    <w:rsid w:val="00697AAE"/>
    <w:rsid w:val="006A0BA3"/>
    <w:rsid w:val="006A25F8"/>
    <w:rsid w:val="006A2DC7"/>
    <w:rsid w:val="006A3B4F"/>
    <w:rsid w:val="006A3DD5"/>
    <w:rsid w:val="006A4BBE"/>
    <w:rsid w:val="006A5721"/>
    <w:rsid w:val="006A5986"/>
    <w:rsid w:val="006A6754"/>
    <w:rsid w:val="006A69B4"/>
    <w:rsid w:val="006A79CD"/>
    <w:rsid w:val="006B0C09"/>
    <w:rsid w:val="006B0EB5"/>
    <w:rsid w:val="006B137A"/>
    <w:rsid w:val="006B1A0C"/>
    <w:rsid w:val="006B1E48"/>
    <w:rsid w:val="006B1FBF"/>
    <w:rsid w:val="006B4C3B"/>
    <w:rsid w:val="006B4E12"/>
    <w:rsid w:val="006B59A0"/>
    <w:rsid w:val="006B5D71"/>
    <w:rsid w:val="006B654F"/>
    <w:rsid w:val="006B69CA"/>
    <w:rsid w:val="006B6E4E"/>
    <w:rsid w:val="006B72B1"/>
    <w:rsid w:val="006B7374"/>
    <w:rsid w:val="006B7A07"/>
    <w:rsid w:val="006C0896"/>
    <w:rsid w:val="006C1E59"/>
    <w:rsid w:val="006C1FB2"/>
    <w:rsid w:val="006C2114"/>
    <w:rsid w:val="006C2429"/>
    <w:rsid w:val="006C2CA5"/>
    <w:rsid w:val="006C3A96"/>
    <w:rsid w:val="006C5E92"/>
    <w:rsid w:val="006C688E"/>
    <w:rsid w:val="006C6CDB"/>
    <w:rsid w:val="006C7696"/>
    <w:rsid w:val="006D1162"/>
    <w:rsid w:val="006D1F96"/>
    <w:rsid w:val="006D26C9"/>
    <w:rsid w:val="006D339D"/>
    <w:rsid w:val="006D5193"/>
    <w:rsid w:val="006D543F"/>
    <w:rsid w:val="006D7554"/>
    <w:rsid w:val="006D7713"/>
    <w:rsid w:val="006E02E5"/>
    <w:rsid w:val="006E0313"/>
    <w:rsid w:val="006E0C83"/>
    <w:rsid w:val="006E136D"/>
    <w:rsid w:val="006E1B14"/>
    <w:rsid w:val="006E2535"/>
    <w:rsid w:val="006E339C"/>
    <w:rsid w:val="006E53B6"/>
    <w:rsid w:val="006E53C5"/>
    <w:rsid w:val="006E5AD9"/>
    <w:rsid w:val="006E6998"/>
    <w:rsid w:val="006F13AA"/>
    <w:rsid w:val="006F1BA1"/>
    <w:rsid w:val="006F1CCC"/>
    <w:rsid w:val="006F2C1B"/>
    <w:rsid w:val="006F40FB"/>
    <w:rsid w:val="006F447D"/>
    <w:rsid w:val="006F5BEB"/>
    <w:rsid w:val="006F6043"/>
    <w:rsid w:val="006F638C"/>
    <w:rsid w:val="006F6965"/>
    <w:rsid w:val="006F6D7D"/>
    <w:rsid w:val="006F7608"/>
    <w:rsid w:val="00701BFF"/>
    <w:rsid w:val="00702C00"/>
    <w:rsid w:val="00703A13"/>
    <w:rsid w:val="00704298"/>
    <w:rsid w:val="00704707"/>
    <w:rsid w:val="0070560F"/>
    <w:rsid w:val="007062B0"/>
    <w:rsid w:val="00710299"/>
    <w:rsid w:val="0071090E"/>
    <w:rsid w:val="00710D6F"/>
    <w:rsid w:val="00711984"/>
    <w:rsid w:val="00711CE7"/>
    <w:rsid w:val="007125DF"/>
    <w:rsid w:val="007134FC"/>
    <w:rsid w:val="00713C5E"/>
    <w:rsid w:val="00714B88"/>
    <w:rsid w:val="0071542A"/>
    <w:rsid w:val="007156AB"/>
    <w:rsid w:val="00717483"/>
    <w:rsid w:val="0071748E"/>
    <w:rsid w:val="007178C3"/>
    <w:rsid w:val="00720767"/>
    <w:rsid w:val="007215E5"/>
    <w:rsid w:val="00722903"/>
    <w:rsid w:val="007233EC"/>
    <w:rsid w:val="00724508"/>
    <w:rsid w:val="0072570B"/>
    <w:rsid w:val="007265F2"/>
    <w:rsid w:val="00727911"/>
    <w:rsid w:val="00730728"/>
    <w:rsid w:val="00731546"/>
    <w:rsid w:val="00731C6A"/>
    <w:rsid w:val="0073215C"/>
    <w:rsid w:val="00732FB9"/>
    <w:rsid w:val="007336D6"/>
    <w:rsid w:val="00735136"/>
    <w:rsid w:val="00735439"/>
    <w:rsid w:val="00735D71"/>
    <w:rsid w:val="007362C7"/>
    <w:rsid w:val="00736C9D"/>
    <w:rsid w:val="007415C0"/>
    <w:rsid w:val="007418A6"/>
    <w:rsid w:val="00742C41"/>
    <w:rsid w:val="0074363E"/>
    <w:rsid w:val="00743722"/>
    <w:rsid w:val="007444CA"/>
    <w:rsid w:val="00744537"/>
    <w:rsid w:val="0074599C"/>
    <w:rsid w:val="00745D01"/>
    <w:rsid w:val="00745E83"/>
    <w:rsid w:val="00746499"/>
    <w:rsid w:val="007467F9"/>
    <w:rsid w:val="00746CAD"/>
    <w:rsid w:val="0075023C"/>
    <w:rsid w:val="007509BD"/>
    <w:rsid w:val="00751517"/>
    <w:rsid w:val="007515F4"/>
    <w:rsid w:val="00751CEA"/>
    <w:rsid w:val="00754192"/>
    <w:rsid w:val="00754593"/>
    <w:rsid w:val="00755335"/>
    <w:rsid w:val="00755688"/>
    <w:rsid w:val="00755C90"/>
    <w:rsid w:val="00756628"/>
    <w:rsid w:val="00756A71"/>
    <w:rsid w:val="00756CBE"/>
    <w:rsid w:val="0075746E"/>
    <w:rsid w:val="007609FE"/>
    <w:rsid w:val="00760F35"/>
    <w:rsid w:val="00762A54"/>
    <w:rsid w:val="00763C27"/>
    <w:rsid w:val="007640BD"/>
    <w:rsid w:val="007641DC"/>
    <w:rsid w:val="0076498D"/>
    <w:rsid w:val="00764B7E"/>
    <w:rsid w:val="00764CBC"/>
    <w:rsid w:val="00764E82"/>
    <w:rsid w:val="0076697A"/>
    <w:rsid w:val="0076705E"/>
    <w:rsid w:val="00770AC3"/>
    <w:rsid w:val="00771330"/>
    <w:rsid w:val="00771497"/>
    <w:rsid w:val="00771602"/>
    <w:rsid w:val="00772B76"/>
    <w:rsid w:val="00773A54"/>
    <w:rsid w:val="007742BE"/>
    <w:rsid w:val="0077495F"/>
    <w:rsid w:val="00774A3F"/>
    <w:rsid w:val="00774CDB"/>
    <w:rsid w:val="00775568"/>
    <w:rsid w:val="00775579"/>
    <w:rsid w:val="00775952"/>
    <w:rsid w:val="00776BC4"/>
    <w:rsid w:val="007775F5"/>
    <w:rsid w:val="00780DC3"/>
    <w:rsid w:val="00781115"/>
    <w:rsid w:val="00782262"/>
    <w:rsid w:val="0078234E"/>
    <w:rsid w:val="00782D4B"/>
    <w:rsid w:val="00782FF9"/>
    <w:rsid w:val="00784DE0"/>
    <w:rsid w:val="00785A74"/>
    <w:rsid w:val="00786AC7"/>
    <w:rsid w:val="007870DB"/>
    <w:rsid w:val="00790BB1"/>
    <w:rsid w:val="00791296"/>
    <w:rsid w:val="00792EBA"/>
    <w:rsid w:val="00793BBD"/>
    <w:rsid w:val="00794E94"/>
    <w:rsid w:val="00794EFF"/>
    <w:rsid w:val="00794FCA"/>
    <w:rsid w:val="00795E33"/>
    <w:rsid w:val="00796B93"/>
    <w:rsid w:val="007A03C1"/>
    <w:rsid w:val="007A047F"/>
    <w:rsid w:val="007A0FFD"/>
    <w:rsid w:val="007A125B"/>
    <w:rsid w:val="007A1B9B"/>
    <w:rsid w:val="007A2572"/>
    <w:rsid w:val="007A3002"/>
    <w:rsid w:val="007A3418"/>
    <w:rsid w:val="007A356D"/>
    <w:rsid w:val="007A4958"/>
    <w:rsid w:val="007A4D7E"/>
    <w:rsid w:val="007A5AC8"/>
    <w:rsid w:val="007A6362"/>
    <w:rsid w:val="007A6A19"/>
    <w:rsid w:val="007A6C4A"/>
    <w:rsid w:val="007A6DAF"/>
    <w:rsid w:val="007A6F92"/>
    <w:rsid w:val="007A772B"/>
    <w:rsid w:val="007A78DD"/>
    <w:rsid w:val="007A7B50"/>
    <w:rsid w:val="007B0138"/>
    <w:rsid w:val="007B0149"/>
    <w:rsid w:val="007B03B3"/>
    <w:rsid w:val="007B0DFE"/>
    <w:rsid w:val="007B1400"/>
    <w:rsid w:val="007B1708"/>
    <w:rsid w:val="007B2789"/>
    <w:rsid w:val="007B49FB"/>
    <w:rsid w:val="007B513F"/>
    <w:rsid w:val="007B53F2"/>
    <w:rsid w:val="007B5892"/>
    <w:rsid w:val="007B60FA"/>
    <w:rsid w:val="007B6A37"/>
    <w:rsid w:val="007B72F9"/>
    <w:rsid w:val="007B7471"/>
    <w:rsid w:val="007B7789"/>
    <w:rsid w:val="007B78E9"/>
    <w:rsid w:val="007B7923"/>
    <w:rsid w:val="007C1193"/>
    <w:rsid w:val="007C11E8"/>
    <w:rsid w:val="007C13CE"/>
    <w:rsid w:val="007C1AD2"/>
    <w:rsid w:val="007C1F2E"/>
    <w:rsid w:val="007C1FA9"/>
    <w:rsid w:val="007C270D"/>
    <w:rsid w:val="007C2A9E"/>
    <w:rsid w:val="007C3267"/>
    <w:rsid w:val="007C3C58"/>
    <w:rsid w:val="007C4335"/>
    <w:rsid w:val="007C44A7"/>
    <w:rsid w:val="007C487D"/>
    <w:rsid w:val="007C5FD3"/>
    <w:rsid w:val="007C60B7"/>
    <w:rsid w:val="007C65E9"/>
    <w:rsid w:val="007C6DE6"/>
    <w:rsid w:val="007C7024"/>
    <w:rsid w:val="007C7CF2"/>
    <w:rsid w:val="007D0845"/>
    <w:rsid w:val="007D126A"/>
    <w:rsid w:val="007D1869"/>
    <w:rsid w:val="007D3B8B"/>
    <w:rsid w:val="007D3C34"/>
    <w:rsid w:val="007D3F54"/>
    <w:rsid w:val="007D47F8"/>
    <w:rsid w:val="007D4807"/>
    <w:rsid w:val="007D4C17"/>
    <w:rsid w:val="007D518A"/>
    <w:rsid w:val="007D5D1E"/>
    <w:rsid w:val="007D72F4"/>
    <w:rsid w:val="007E03FF"/>
    <w:rsid w:val="007E08D1"/>
    <w:rsid w:val="007E11A7"/>
    <w:rsid w:val="007E1956"/>
    <w:rsid w:val="007E21FD"/>
    <w:rsid w:val="007E2322"/>
    <w:rsid w:val="007E32C9"/>
    <w:rsid w:val="007E4273"/>
    <w:rsid w:val="007E44A1"/>
    <w:rsid w:val="007E45CC"/>
    <w:rsid w:val="007E4604"/>
    <w:rsid w:val="007E4E35"/>
    <w:rsid w:val="007E5235"/>
    <w:rsid w:val="007E5518"/>
    <w:rsid w:val="007E6EA2"/>
    <w:rsid w:val="007E70EA"/>
    <w:rsid w:val="007F02BC"/>
    <w:rsid w:val="007F05BE"/>
    <w:rsid w:val="007F08FA"/>
    <w:rsid w:val="007F1A56"/>
    <w:rsid w:val="007F261F"/>
    <w:rsid w:val="007F44B9"/>
    <w:rsid w:val="007F47D8"/>
    <w:rsid w:val="007F5433"/>
    <w:rsid w:val="007F5566"/>
    <w:rsid w:val="007F5875"/>
    <w:rsid w:val="007F62BE"/>
    <w:rsid w:val="00800D73"/>
    <w:rsid w:val="0080185F"/>
    <w:rsid w:val="00801AF4"/>
    <w:rsid w:val="00802849"/>
    <w:rsid w:val="00802EBE"/>
    <w:rsid w:val="00804365"/>
    <w:rsid w:val="008046D0"/>
    <w:rsid w:val="00806819"/>
    <w:rsid w:val="00807750"/>
    <w:rsid w:val="008106CE"/>
    <w:rsid w:val="00810A04"/>
    <w:rsid w:val="0081193D"/>
    <w:rsid w:val="00811F25"/>
    <w:rsid w:val="00812914"/>
    <w:rsid w:val="008131E6"/>
    <w:rsid w:val="00814393"/>
    <w:rsid w:val="0081450F"/>
    <w:rsid w:val="008147E2"/>
    <w:rsid w:val="00814F71"/>
    <w:rsid w:val="008151E7"/>
    <w:rsid w:val="00815564"/>
    <w:rsid w:val="008155E1"/>
    <w:rsid w:val="008171CE"/>
    <w:rsid w:val="00817764"/>
    <w:rsid w:val="00817A78"/>
    <w:rsid w:val="0082148D"/>
    <w:rsid w:val="008214C3"/>
    <w:rsid w:val="0082222C"/>
    <w:rsid w:val="00822306"/>
    <w:rsid w:val="00822C5D"/>
    <w:rsid w:val="00823CED"/>
    <w:rsid w:val="0082416D"/>
    <w:rsid w:val="00826F3F"/>
    <w:rsid w:val="0082733B"/>
    <w:rsid w:val="00827716"/>
    <w:rsid w:val="00827D83"/>
    <w:rsid w:val="00827EED"/>
    <w:rsid w:val="00830E5A"/>
    <w:rsid w:val="00831403"/>
    <w:rsid w:val="00831B9A"/>
    <w:rsid w:val="00831F77"/>
    <w:rsid w:val="008324EC"/>
    <w:rsid w:val="008326A3"/>
    <w:rsid w:val="00832B3D"/>
    <w:rsid w:val="008337E3"/>
    <w:rsid w:val="00835143"/>
    <w:rsid w:val="00835876"/>
    <w:rsid w:val="00835A36"/>
    <w:rsid w:val="00837049"/>
    <w:rsid w:val="0083747F"/>
    <w:rsid w:val="00837CC2"/>
    <w:rsid w:val="00840835"/>
    <w:rsid w:val="00840F83"/>
    <w:rsid w:val="00842289"/>
    <w:rsid w:val="00842D30"/>
    <w:rsid w:val="00843816"/>
    <w:rsid w:val="008440E4"/>
    <w:rsid w:val="00844188"/>
    <w:rsid w:val="00845034"/>
    <w:rsid w:val="00845755"/>
    <w:rsid w:val="00845A0F"/>
    <w:rsid w:val="008472EA"/>
    <w:rsid w:val="00847D17"/>
    <w:rsid w:val="00850A44"/>
    <w:rsid w:val="00850AE0"/>
    <w:rsid w:val="0085100A"/>
    <w:rsid w:val="00852454"/>
    <w:rsid w:val="0085408E"/>
    <w:rsid w:val="0085425D"/>
    <w:rsid w:val="008543FF"/>
    <w:rsid w:val="00854BA1"/>
    <w:rsid w:val="0085526B"/>
    <w:rsid w:val="00856607"/>
    <w:rsid w:val="00856F6E"/>
    <w:rsid w:val="0086018A"/>
    <w:rsid w:val="008638B5"/>
    <w:rsid w:val="00865977"/>
    <w:rsid w:val="00865AF8"/>
    <w:rsid w:val="00865E9F"/>
    <w:rsid w:val="008666EC"/>
    <w:rsid w:val="00866DCD"/>
    <w:rsid w:val="00866E28"/>
    <w:rsid w:val="008675D5"/>
    <w:rsid w:val="00867BD2"/>
    <w:rsid w:val="0087002D"/>
    <w:rsid w:val="008707C4"/>
    <w:rsid w:val="00870B16"/>
    <w:rsid w:val="0087162F"/>
    <w:rsid w:val="00871E04"/>
    <w:rsid w:val="00873B8B"/>
    <w:rsid w:val="0087502C"/>
    <w:rsid w:val="008756AC"/>
    <w:rsid w:val="0087571F"/>
    <w:rsid w:val="0087587D"/>
    <w:rsid w:val="00875ABE"/>
    <w:rsid w:val="00875B55"/>
    <w:rsid w:val="008762B5"/>
    <w:rsid w:val="00877717"/>
    <w:rsid w:val="00877F95"/>
    <w:rsid w:val="00880458"/>
    <w:rsid w:val="008836CC"/>
    <w:rsid w:val="00884F77"/>
    <w:rsid w:val="00885210"/>
    <w:rsid w:val="00886216"/>
    <w:rsid w:val="00886F98"/>
    <w:rsid w:val="008875DB"/>
    <w:rsid w:val="008903CB"/>
    <w:rsid w:val="008909C2"/>
    <w:rsid w:val="00892E63"/>
    <w:rsid w:val="00893886"/>
    <w:rsid w:val="00895CF9"/>
    <w:rsid w:val="00895FB8"/>
    <w:rsid w:val="00896D70"/>
    <w:rsid w:val="00896F70"/>
    <w:rsid w:val="00897B29"/>
    <w:rsid w:val="00897CCC"/>
    <w:rsid w:val="008A0A31"/>
    <w:rsid w:val="008A0BEA"/>
    <w:rsid w:val="008A0F0C"/>
    <w:rsid w:val="008A3777"/>
    <w:rsid w:val="008A3D25"/>
    <w:rsid w:val="008A44C2"/>
    <w:rsid w:val="008A5656"/>
    <w:rsid w:val="008A6A0D"/>
    <w:rsid w:val="008A712B"/>
    <w:rsid w:val="008A7529"/>
    <w:rsid w:val="008A769C"/>
    <w:rsid w:val="008A7961"/>
    <w:rsid w:val="008B013C"/>
    <w:rsid w:val="008B06F2"/>
    <w:rsid w:val="008B0715"/>
    <w:rsid w:val="008B0739"/>
    <w:rsid w:val="008B07B8"/>
    <w:rsid w:val="008B09C0"/>
    <w:rsid w:val="008B1710"/>
    <w:rsid w:val="008B3695"/>
    <w:rsid w:val="008B433B"/>
    <w:rsid w:val="008B5A52"/>
    <w:rsid w:val="008B5B33"/>
    <w:rsid w:val="008B5CF4"/>
    <w:rsid w:val="008B64D9"/>
    <w:rsid w:val="008B65D7"/>
    <w:rsid w:val="008B6F39"/>
    <w:rsid w:val="008B78C6"/>
    <w:rsid w:val="008C02A9"/>
    <w:rsid w:val="008C055C"/>
    <w:rsid w:val="008C1078"/>
    <w:rsid w:val="008C1566"/>
    <w:rsid w:val="008C1AAD"/>
    <w:rsid w:val="008C20B4"/>
    <w:rsid w:val="008C23C7"/>
    <w:rsid w:val="008C2758"/>
    <w:rsid w:val="008C2E52"/>
    <w:rsid w:val="008C30E4"/>
    <w:rsid w:val="008C3286"/>
    <w:rsid w:val="008C396D"/>
    <w:rsid w:val="008C463B"/>
    <w:rsid w:val="008C46E3"/>
    <w:rsid w:val="008C4B10"/>
    <w:rsid w:val="008C5B52"/>
    <w:rsid w:val="008C5FCD"/>
    <w:rsid w:val="008C6052"/>
    <w:rsid w:val="008C6BE5"/>
    <w:rsid w:val="008C7791"/>
    <w:rsid w:val="008D0965"/>
    <w:rsid w:val="008D0AD7"/>
    <w:rsid w:val="008D10A2"/>
    <w:rsid w:val="008D19C9"/>
    <w:rsid w:val="008D1DF4"/>
    <w:rsid w:val="008D286B"/>
    <w:rsid w:val="008D3775"/>
    <w:rsid w:val="008D3D8E"/>
    <w:rsid w:val="008D49AE"/>
    <w:rsid w:val="008D640E"/>
    <w:rsid w:val="008D6873"/>
    <w:rsid w:val="008D7029"/>
    <w:rsid w:val="008E1A36"/>
    <w:rsid w:val="008E3C10"/>
    <w:rsid w:val="008E3DF8"/>
    <w:rsid w:val="008E3EB1"/>
    <w:rsid w:val="008E3F37"/>
    <w:rsid w:val="008E7013"/>
    <w:rsid w:val="008E743B"/>
    <w:rsid w:val="008E77D9"/>
    <w:rsid w:val="008E7856"/>
    <w:rsid w:val="008F0276"/>
    <w:rsid w:val="008F111A"/>
    <w:rsid w:val="008F18E9"/>
    <w:rsid w:val="008F1A3E"/>
    <w:rsid w:val="008F2372"/>
    <w:rsid w:val="008F256C"/>
    <w:rsid w:val="008F2778"/>
    <w:rsid w:val="008F3381"/>
    <w:rsid w:val="008F3C2E"/>
    <w:rsid w:val="008F42BD"/>
    <w:rsid w:val="008F45A9"/>
    <w:rsid w:val="008F59B3"/>
    <w:rsid w:val="008F5F5F"/>
    <w:rsid w:val="008F7465"/>
    <w:rsid w:val="008F7F31"/>
    <w:rsid w:val="00900B5C"/>
    <w:rsid w:val="009019B1"/>
    <w:rsid w:val="00901C6B"/>
    <w:rsid w:val="00901E39"/>
    <w:rsid w:val="00902551"/>
    <w:rsid w:val="00902866"/>
    <w:rsid w:val="00902F6E"/>
    <w:rsid w:val="0090364F"/>
    <w:rsid w:val="009039CD"/>
    <w:rsid w:val="00904019"/>
    <w:rsid w:val="00904383"/>
    <w:rsid w:val="00905CC0"/>
    <w:rsid w:val="00906BAE"/>
    <w:rsid w:val="009075F0"/>
    <w:rsid w:val="00911061"/>
    <w:rsid w:val="009116DE"/>
    <w:rsid w:val="0091171D"/>
    <w:rsid w:val="00912311"/>
    <w:rsid w:val="0091356A"/>
    <w:rsid w:val="009150B8"/>
    <w:rsid w:val="0091656D"/>
    <w:rsid w:val="0092084A"/>
    <w:rsid w:val="00920A18"/>
    <w:rsid w:val="00920C21"/>
    <w:rsid w:val="00920E65"/>
    <w:rsid w:val="0092292B"/>
    <w:rsid w:val="00924591"/>
    <w:rsid w:val="00924B59"/>
    <w:rsid w:val="0092586C"/>
    <w:rsid w:val="009261CB"/>
    <w:rsid w:val="0092742A"/>
    <w:rsid w:val="009274BB"/>
    <w:rsid w:val="0092757D"/>
    <w:rsid w:val="009300BA"/>
    <w:rsid w:val="009302F2"/>
    <w:rsid w:val="00930531"/>
    <w:rsid w:val="00930609"/>
    <w:rsid w:val="00930657"/>
    <w:rsid w:val="009335E6"/>
    <w:rsid w:val="009341A9"/>
    <w:rsid w:val="0093455B"/>
    <w:rsid w:val="009360A3"/>
    <w:rsid w:val="00936741"/>
    <w:rsid w:val="00936CB6"/>
    <w:rsid w:val="00937ACB"/>
    <w:rsid w:val="0094090A"/>
    <w:rsid w:val="0094102D"/>
    <w:rsid w:val="00942B32"/>
    <w:rsid w:val="009444BA"/>
    <w:rsid w:val="00945118"/>
    <w:rsid w:val="009459C1"/>
    <w:rsid w:val="00945BF6"/>
    <w:rsid w:val="009503C2"/>
    <w:rsid w:val="0095058C"/>
    <w:rsid w:val="00951BD7"/>
    <w:rsid w:val="009520E5"/>
    <w:rsid w:val="00952CC8"/>
    <w:rsid w:val="00952D52"/>
    <w:rsid w:val="00952ECE"/>
    <w:rsid w:val="0095304E"/>
    <w:rsid w:val="00954442"/>
    <w:rsid w:val="00954F8A"/>
    <w:rsid w:val="009559F5"/>
    <w:rsid w:val="0095608C"/>
    <w:rsid w:val="00957000"/>
    <w:rsid w:val="0095733C"/>
    <w:rsid w:val="0096025F"/>
    <w:rsid w:val="009608A3"/>
    <w:rsid w:val="00962F59"/>
    <w:rsid w:val="009636F9"/>
    <w:rsid w:val="00963E9A"/>
    <w:rsid w:val="00964135"/>
    <w:rsid w:val="009643D4"/>
    <w:rsid w:val="00964BFD"/>
    <w:rsid w:val="00966C33"/>
    <w:rsid w:val="00966C47"/>
    <w:rsid w:val="00966C5B"/>
    <w:rsid w:val="0096739C"/>
    <w:rsid w:val="00967B95"/>
    <w:rsid w:val="00970F2B"/>
    <w:rsid w:val="0097124C"/>
    <w:rsid w:val="00972A78"/>
    <w:rsid w:val="00972FCD"/>
    <w:rsid w:val="00973836"/>
    <w:rsid w:val="00974A62"/>
    <w:rsid w:val="00975B07"/>
    <w:rsid w:val="00975E7C"/>
    <w:rsid w:val="0097663D"/>
    <w:rsid w:val="009767DF"/>
    <w:rsid w:val="00976B50"/>
    <w:rsid w:val="00976F50"/>
    <w:rsid w:val="0097702A"/>
    <w:rsid w:val="00977631"/>
    <w:rsid w:val="00977B0D"/>
    <w:rsid w:val="00977E67"/>
    <w:rsid w:val="00980119"/>
    <w:rsid w:val="00980224"/>
    <w:rsid w:val="00980491"/>
    <w:rsid w:val="00981B58"/>
    <w:rsid w:val="00982195"/>
    <w:rsid w:val="009826B5"/>
    <w:rsid w:val="00982B3A"/>
    <w:rsid w:val="00982C6C"/>
    <w:rsid w:val="00982C6E"/>
    <w:rsid w:val="00982D2C"/>
    <w:rsid w:val="009831D1"/>
    <w:rsid w:val="00984076"/>
    <w:rsid w:val="0098509F"/>
    <w:rsid w:val="009854C1"/>
    <w:rsid w:val="00985A64"/>
    <w:rsid w:val="00985CB9"/>
    <w:rsid w:val="009867C6"/>
    <w:rsid w:val="00986C25"/>
    <w:rsid w:val="0098716B"/>
    <w:rsid w:val="009872E7"/>
    <w:rsid w:val="00987DBC"/>
    <w:rsid w:val="0099120A"/>
    <w:rsid w:val="009913CE"/>
    <w:rsid w:val="00991C13"/>
    <w:rsid w:val="00991C46"/>
    <w:rsid w:val="00992457"/>
    <w:rsid w:val="009935CB"/>
    <w:rsid w:val="00994B40"/>
    <w:rsid w:val="00994D27"/>
    <w:rsid w:val="00996A1E"/>
    <w:rsid w:val="00997528"/>
    <w:rsid w:val="009A097E"/>
    <w:rsid w:val="009A10BE"/>
    <w:rsid w:val="009A1FDA"/>
    <w:rsid w:val="009A3FE7"/>
    <w:rsid w:val="009A4016"/>
    <w:rsid w:val="009A4B89"/>
    <w:rsid w:val="009A4E79"/>
    <w:rsid w:val="009A523D"/>
    <w:rsid w:val="009A615F"/>
    <w:rsid w:val="009A6582"/>
    <w:rsid w:val="009A6FA2"/>
    <w:rsid w:val="009A71C4"/>
    <w:rsid w:val="009A77B3"/>
    <w:rsid w:val="009A796D"/>
    <w:rsid w:val="009B08D6"/>
    <w:rsid w:val="009B15DE"/>
    <w:rsid w:val="009B1A6F"/>
    <w:rsid w:val="009B20C8"/>
    <w:rsid w:val="009B3C1C"/>
    <w:rsid w:val="009B4813"/>
    <w:rsid w:val="009B4F58"/>
    <w:rsid w:val="009B5B13"/>
    <w:rsid w:val="009B5E81"/>
    <w:rsid w:val="009B5F74"/>
    <w:rsid w:val="009B6BE1"/>
    <w:rsid w:val="009B6C90"/>
    <w:rsid w:val="009B734C"/>
    <w:rsid w:val="009C069D"/>
    <w:rsid w:val="009C0CEC"/>
    <w:rsid w:val="009C0E4B"/>
    <w:rsid w:val="009C1DE8"/>
    <w:rsid w:val="009C2725"/>
    <w:rsid w:val="009C3F13"/>
    <w:rsid w:val="009C448E"/>
    <w:rsid w:val="009C4F88"/>
    <w:rsid w:val="009C62AF"/>
    <w:rsid w:val="009C7182"/>
    <w:rsid w:val="009D0531"/>
    <w:rsid w:val="009D1381"/>
    <w:rsid w:val="009D20C7"/>
    <w:rsid w:val="009D22EB"/>
    <w:rsid w:val="009D2BB6"/>
    <w:rsid w:val="009D31FA"/>
    <w:rsid w:val="009D3E50"/>
    <w:rsid w:val="009D3EF8"/>
    <w:rsid w:val="009D41CD"/>
    <w:rsid w:val="009D421D"/>
    <w:rsid w:val="009D4C18"/>
    <w:rsid w:val="009D58F3"/>
    <w:rsid w:val="009D5DF6"/>
    <w:rsid w:val="009D68B7"/>
    <w:rsid w:val="009D6982"/>
    <w:rsid w:val="009E0209"/>
    <w:rsid w:val="009E05C4"/>
    <w:rsid w:val="009E1165"/>
    <w:rsid w:val="009E2100"/>
    <w:rsid w:val="009E2106"/>
    <w:rsid w:val="009E44DD"/>
    <w:rsid w:val="009E527C"/>
    <w:rsid w:val="009E6724"/>
    <w:rsid w:val="009E6802"/>
    <w:rsid w:val="009E742A"/>
    <w:rsid w:val="009E7F00"/>
    <w:rsid w:val="009F01C7"/>
    <w:rsid w:val="009F0393"/>
    <w:rsid w:val="009F060D"/>
    <w:rsid w:val="009F159C"/>
    <w:rsid w:val="009F3718"/>
    <w:rsid w:val="009F51D2"/>
    <w:rsid w:val="009F539B"/>
    <w:rsid w:val="009F5C35"/>
    <w:rsid w:val="009F7159"/>
    <w:rsid w:val="009F7289"/>
    <w:rsid w:val="00A005D0"/>
    <w:rsid w:val="00A00611"/>
    <w:rsid w:val="00A00C0E"/>
    <w:rsid w:val="00A02236"/>
    <w:rsid w:val="00A02520"/>
    <w:rsid w:val="00A037C4"/>
    <w:rsid w:val="00A038B4"/>
    <w:rsid w:val="00A045A6"/>
    <w:rsid w:val="00A04946"/>
    <w:rsid w:val="00A04B84"/>
    <w:rsid w:val="00A05042"/>
    <w:rsid w:val="00A051C6"/>
    <w:rsid w:val="00A058D3"/>
    <w:rsid w:val="00A05CD4"/>
    <w:rsid w:val="00A05E94"/>
    <w:rsid w:val="00A0697A"/>
    <w:rsid w:val="00A06D8E"/>
    <w:rsid w:val="00A07654"/>
    <w:rsid w:val="00A10690"/>
    <w:rsid w:val="00A10CA9"/>
    <w:rsid w:val="00A1104E"/>
    <w:rsid w:val="00A112AC"/>
    <w:rsid w:val="00A1239E"/>
    <w:rsid w:val="00A123C5"/>
    <w:rsid w:val="00A14240"/>
    <w:rsid w:val="00A15527"/>
    <w:rsid w:val="00A16653"/>
    <w:rsid w:val="00A209EB"/>
    <w:rsid w:val="00A21901"/>
    <w:rsid w:val="00A221B4"/>
    <w:rsid w:val="00A2293B"/>
    <w:rsid w:val="00A22F1A"/>
    <w:rsid w:val="00A23561"/>
    <w:rsid w:val="00A249D0"/>
    <w:rsid w:val="00A24DE0"/>
    <w:rsid w:val="00A24F31"/>
    <w:rsid w:val="00A267DD"/>
    <w:rsid w:val="00A26903"/>
    <w:rsid w:val="00A27B73"/>
    <w:rsid w:val="00A27DA6"/>
    <w:rsid w:val="00A27E88"/>
    <w:rsid w:val="00A30840"/>
    <w:rsid w:val="00A3093D"/>
    <w:rsid w:val="00A30991"/>
    <w:rsid w:val="00A31B5F"/>
    <w:rsid w:val="00A31CE2"/>
    <w:rsid w:val="00A34A18"/>
    <w:rsid w:val="00A35988"/>
    <w:rsid w:val="00A36330"/>
    <w:rsid w:val="00A37EC6"/>
    <w:rsid w:val="00A40CCA"/>
    <w:rsid w:val="00A41E29"/>
    <w:rsid w:val="00A41FF9"/>
    <w:rsid w:val="00A426FF"/>
    <w:rsid w:val="00A428BC"/>
    <w:rsid w:val="00A4332D"/>
    <w:rsid w:val="00A435AC"/>
    <w:rsid w:val="00A4430E"/>
    <w:rsid w:val="00A44E9E"/>
    <w:rsid w:val="00A467C1"/>
    <w:rsid w:val="00A46954"/>
    <w:rsid w:val="00A47043"/>
    <w:rsid w:val="00A5199D"/>
    <w:rsid w:val="00A5204A"/>
    <w:rsid w:val="00A52912"/>
    <w:rsid w:val="00A53AFD"/>
    <w:rsid w:val="00A53B47"/>
    <w:rsid w:val="00A53C59"/>
    <w:rsid w:val="00A53F6C"/>
    <w:rsid w:val="00A54C8B"/>
    <w:rsid w:val="00A558CA"/>
    <w:rsid w:val="00A55DB8"/>
    <w:rsid w:val="00A56308"/>
    <w:rsid w:val="00A567AC"/>
    <w:rsid w:val="00A5766C"/>
    <w:rsid w:val="00A57FF0"/>
    <w:rsid w:val="00A627A7"/>
    <w:rsid w:val="00A62A28"/>
    <w:rsid w:val="00A62B2F"/>
    <w:rsid w:val="00A62D2A"/>
    <w:rsid w:val="00A62F6C"/>
    <w:rsid w:val="00A6577A"/>
    <w:rsid w:val="00A66278"/>
    <w:rsid w:val="00A6673F"/>
    <w:rsid w:val="00A70336"/>
    <w:rsid w:val="00A7061B"/>
    <w:rsid w:val="00A710FA"/>
    <w:rsid w:val="00A71212"/>
    <w:rsid w:val="00A720DC"/>
    <w:rsid w:val="00A72AFC"/>
    <w:rsid w:val="00A730A1"/>
    <w:rsid w:val="00A733DE"/>
    <w:rsid w:val="00A7352A"/>
    <w:rsid w:val="00A73EF8"/>
    <w:rsid w:val="00A743FD"/>
    <w:rsid w:val="00A7506F"/>
    <w:rsid w:val="00A7598F"/>
    <w:rsid w:val="00A75F5F"/>
    <w:rsid w:val="00A763EA"/>
    <w:rsid w:val="00A7755E"/>
    <w:rsid w:val="00A77F82"/>
    <w:rsid w:val="00A813CF"/>
    <w:rsid w:val="00A81510"/>
    <w:rsid w:val="00A824A0"/>
    <w:rsid w:val="00A82780"/>
    <w:rsid w:val="00A82821"/>
    <w:rsid w:val="00A82D99"/>
    <w:rsid w:val="00A83C01"/>
    <w:rsid w:val="00A845D8"/>
    <w:rsid w:val="00A852ED"/>
    <w:rsid w:val="00A85772"/>
    <w:rsid w:val="00A85923"/>
    <w:rsid w:val="00A861EB"/>
    <w:rsid w:val="00A86465"/>
    <w:rsid w:val="00A87F03"/>
    <w:rsid w:val="00A90D0D"/>
    <w:rsid w:val="00A921B4"/>
    <w:rsid w:val="00A929C3"/>
    <w:rsid w:val="00A92F48"/>
    <w:rsid w:val="00A93E0D"/>
    <w:rsid w:val="00A9430D"/>
    <w:rsid w:val="00A969BD"/>
    <w:rsid w:val="00A96AF6"/>
    <w:rsid w:val="00A96EA7"/>
    <w:rsid w:val="00A97EC5"/>
    <w:rsid w:val="00AA0708"/>
    <w:rsid w:val="00AA0CAD"/>
    <w:rsid w:val="00AA27FA"/>
    <w:rsid w:val="00AA2847"/>
    <w:rsid w:val="00AA3118"/>
    <w:rsid w:val="00AA385B"/>
    <w:rsid w:val="00AA3876"/>
    <w:rsid w:val="00AA4D70"/>
    <w:rsid w:val="00AA5BDF"/>
    <w:rsid w:val="00AA64C3"/>
    <w:rsid w:val="00AA6E16"/>
    <w:rsid w:val="00AA768D"/>
    <w:rsid w:val="00AA7E0E"/>
    <w:rsid w:val="00AB11B3"/>
    <w:rsid w:val="00AB2AB3"/>
    <w:rsid w:val="00AB2F8A"/>
    <w:rsid w:val="00AB431C"/>
    <w:rsid w:val="00AB4545"/>
    <w:rsid w:val="00AB537A"/>
    <w:rsid w:val="00AB5D24"/>
    <w:rsid w:val="00AB5D47"/>
    <w:rsid w:val="00AB64B0"/>
    <w:rsid w:val="00AB79E6"/>
    <w:rsid w:val="00AC0165"/>
    <w:rsid w:val="00AC1935"/>
    <w:rsid w:val="00AC2778"/>
    <w:rsid w:val="00AC36DF"/>
    <w:rsid w:val="00AC4039"/>
    <w:rsid w:val="00AC4404"/>
    <w:rsid w:val="00AC70FB"/>
    <w:rsid w:val="00AC7CA4"/>
    <w:rsid w:val="00AD0F66"/>
    <w:rsid w:val="00AD11C0"/>
    <w:rsid w:val="00AD1A7B"/>
    <w:rsid w:val="00AD234F"/>
    <w:rsid w:val="00AD33D8"/>
    <w:rsid w:val="00AD454E"/>
    <w:rsid w:val="00AD4788"/>
    <w:rsid w:val="00AD488B"/>
    <w:rsid w:val="00AD524F"/>
    <w:rsid w:val="00AD5B18"/>
    <w:rsid w:val="00AD62EE"/>
    <w:rsid w:val="00AD68C2"/>
    <w:rsid w:val="00AD6EF3"/>
    <w:rsid w:val="00AD7674"/>
    <w:rsid w:val="00AE0940"/>
    <w:rsid w:val="00AE0C75"/>
    <w:rsid w:val="00AE1F1B"/>
    <w:rsid w:val="00AE1FFD"/>
    <w:rsid w:val="00AE2EC5"/>
    <w:rsid w:val="00AE3D61"/>
    <w:rsid w:val="00AE43F1"/>
    <w:rsid w:val="00AE4ACD"/>
    <w:rsid w:val="00AE4EF0"/>
    <w:rsid w:val="00AE4FB3"/>
    <w:rsid w:val="00AE5582"/>
    <w:rsid w:val="00AE614D"/>
    <w:rsid w:val="00AE692A"/>
    <w:rsid w:val="00AE6C16"/>
    <w:rsid w:val="00AE6E96"/>
    <w:rsid w:val="00AE6EEA"/>
    <w:rsid w:val="00AE7915"/>
    <w:rsid w:val="00AF1202"/>
    <w:rsid w:val="00AF1685"/>
    <w:rsid w:val="00AF1822"/>
    <w:rsid w:val="00AF1A16"/>
    <w:rsid w:val="00AF2C00"/>
    <w:rsid w:val="00AF2CF5"/>
    <w:rsid w:val="00AF3397"/>
    <w:rsid w:val="00AF35F1"/>
    <w:rsid w:val="00AF3B09"/>
    <w:rsid w:val="00AF3C5F"/>
    <w:rsid w:val="00AF4467"/>
    <w:rsid w:val="00AF4E46"/>
    <w:rsid w:val="00AF52B3"/>
    <w:rsid w:val="00AF5541"/>
    <w:rsid w:val="00AF651A"/>
    <w:rsid w:val="00AF6570"/>
    <w:rsid w:val="00AF6587"/>
    <w:rsid w:val="00AF75FF"/>
    <w:rsid w:val="00AF76AD"/>
    <w:rsid w:val="00AF78C1"/>
    <w:rsid w:val="00B01004"/>
    <w:rsid w:val="00B02568"/>
    <w:rsid w:val="00B027F3"/>
    <w:rsid w:val="00B02EB2"/>
    <w:rsid w:val="00B04ACE"/>
    <w:rsid w:val="00B04D33"/>
    <w:rsid w:val="00B0502C"/>
    <w:rsid w:val="00B05E90"/>
    <w:rsid w:val="00B060B5"/>
    <w:rsid w:val="00B06CC3"/>
    <w:rsid w:val="00B1011D"/>
    <w:rsid w:val="00B105F6"/>
    <w:rsid w:val="00B10926"/>
    <w:rsid w:val="00B10D18"/>
    <w:rsid w:val="00B110CA"/>
    <w:rsid w:val="00B12CC7"/>
    <w:rsid w:val="00B12F82"/>
    <w:rsid w:val="00B1366B"/>
    <w:rsid w:val="00B14091"/>
    <w:rsid w:val="00B15163"/>
    <w:rsid w:val="00B15D44"/>
    <w:rsid w:val="00B160A5"/>
    <w:rsid w:val="00B16208"/>
    <w:rsid w:val="00B16E5E"/>
    <w:rsid w:val="00B17636"/>
    <w:rsid w:val="00B17B4C"/>
    <w:rsid w:val="00B20495"/>
    <w:rsid w:val="00B20A6A"/>
    <w:rsid w:val="00B21FC3"/>
    <w:rsid w:val="00B2553D"/>
    <w:rsid w:val="00B2556A"/>
    <w:rsid w:val="00B25E1E"/>
    <w:rsid w:val="00B264EC"/>
    <w:rsid w:val="00B26FB1"/>
    <w:rsid w:val="00B27A73"/>
    <w:rsid w:val="00B30455"/>
    <w:rsid w:val="00B316F0"/>
    <w:rsid w:val="00B3319F"/>
    <w:rsid w:val="00B3466F"/>
    <w:rsid w:val="00B3513D"/>
    <w:rsid w:val="00B35757"/>
    <w:rsid w:val="00B35990"/>
    <w:rsid w:val="00B35B60"/>
    <w:rsid w:val="00B36881"/>
    <w:rsid w:val="00B36E8D"/>
    <w:rsid w:val="00B40AB2"/>
    <w:rsid w:val="00B41891"/>
    <w:rsid w:val="00B418C4"/>
    <w:rsid w:val="00B41953"/>
    <w:rsid w:val="00B45432"/>
    <w:rsid w:val="00B457D7"/>
    <w:rsid w:val="00B4676D"/>
    <w:rsid w:val="00B47C03"/>
    <w:rsid w:val="00B50F4C"/>
    <w:rsid w:val="00B51E5F"/>
    <w:rsid w:val="00B526C1"/>
    <w:rsid w:val="00B5303F"/>
    <w:rsid w:val="00B53F19"/>
    <w:rsid w:val="00B53FE5"/>
    <w:rsid w:val="00B5467B"/>
    <w:rsid w:val="00B54AC8"/>
    <w:rsid w:val="00B561AA"/>
    <w:rsid w:val="00B602AE"/>
    <w:rsid w:val="00B61388"/>
    <w:rsid w:val="00B61BA3"/>
    <w:rsid w:val="00B61D1A"/>
    <w:rsid w:val="00B62889"/>
    <w:rsid w:val="00B63265"/>
    <w:rsid w:val="00B63BCB"/>
    <w:rsid w:val="00B63D2C"/>
    <w:rsid w:val="00B64835"/>
    <w:rsid w:val="00B6696E"/>
    <w:rsid w:val="00B66A0A"/>
    <w:rsid w:val="00B673E4"/>
    <w:rsid w:val="00B700B3"/>
    <w:rsid w:val="00B71324"/>
    <w:rsid w:val="00B715C1"/>
    <w:rsid w:val="00B71A4C"/>
    <w:rsid w:val="00B7226D"/>
    <w:rsid w:val="00B72277"/>
    <w:rsid w:val="00B726ED"/>
    <w:rsid w:val="00B72AD1"/>
    <w:rsid w:val="00B72CA8"/>
    <w:rsid w:val="00B73879"/>
    <w:rsid w:val="00B74146"/>
    <w:rsid w:val="00B74564"/>
    <w:rsid w:val="00B749C6"/>
    <w:rsid w:val="00B749DF"/>
    <w:rsid w:val="00B75F39"/>
    <w:rsid w:val="00B75F8E"/>
    <w:rsid w:val="00B769BD"/>
    <w:rsid w:val="00B76A50"/>
    <w:rsid w:val="00B77CA5"/>
    <w:rsid w:val="00B82F66"/>
    <w:rsid w:val="00B8383A"/>
    <w:rsid w:val="00B838A3"/>
    <w:rsid w:val="00B8556A"/>
    <w:rsid w:val="00B86322"/>
    <w:rsid w:val="00B86CEC"/>
    <w:rsid w:val="00B874A3"/>
    <w:rsid w:val="00B8769E"/>
    <w:rsid w:val="00B90104"/>
    <w:rsid w:val="00B90212"/>
    <w:rsid w:val="00B903AF"/>
    <w:rsid w:val="00B904E0"/>
    <w:rsid w:val="00B90EC0"/>
    <w:rsid w:val="00B93A7D"/>
    <w:rsid w:val="00B93CDD"/>
    <w:rsid w:val="00B94108"/>
    <w:rsid w:val="00B94667"/>
    <w:rsid w:val="00B9573D"/>
    <w:rsid w:val="00B96A32"/>
    <w:rsid w:val="00B96D52"/>
    <w:rsid w:val="00B97507"/>
    <w:rsid w:val="00B979CA"/>
    <w:rsid w:val="00BA0E25"/>
    <w:rsid w:val="00BA17F4"/>
    <w:rsid w:val="00BA2260"/>
    <w:rsid w:val="00BA55AC"/>
    <w:rsid w:val="00BA6CAD"/>
    <w:rsid w:val="00BA7689"/>
    <w:rsid w:val="00BA7CBC"/>
    <w:rsid w:val="00BB026D"/>
    <w:rsid w:val="00BB0C04"/>
    <w:rsid w:val="00BB19E3"/>
    <w:rsid w:val="00BB1B78"/>
    <w:rsid w:val="00BB3385"/>
    <w:rsid w:val="00BB45C9"/>
    <w:rsid w:val="00BB4F2B"/>
    <w:rsid w:val="00BB4F3B"/>
    <w:rsid w:val="00BB5BBF"/>
    <w:rsid w:val="00BB5E1F"/>
    <w:rsid w:val="00BC061C"/>
    <w:rsid w:val="00BC11D1"/>
    <w:rsid w:val="00BC2A99"/>
    <w:rsid w:val="00BC371F"/>
    <w:rsid w:val="00BC3BB0"/>
    <w:rsid w:val="00BC3C9A"/>
    <w:rsid w:val="00BC3F56"/>
    <w:rsid w:val="00BC40E0"/>
    <w:rsid w:val="00BC4146"/>
    <w:rsid w:val="00BC42D3"/>
    <w:rsid w:val="00BC6627"/>
    <w:rsid w:val="00BC6C6C"/>
    <w:rsid w:val="00BC7E60"/>
    <w:rsid w:val="00BD0585"/>
    <w:rsid w:val="00BD0F67"/>
    <w:rsid w:val="00BD1146"/>
    <w:rsid w:val="00BD2B5E"/>
    <w:rsid w:val="00BD4465"/>
    <w:rsid w:val="00BD5258"/>
    <w:rsid w:val="00BD59A5"/>
    <w:rsid w:val="00BD5E7C"/>
    <w:rsid w:val="00BD69B1"/>
    <w:rsid w:val="00BD6EB1"/>
    <w:rsid w:val="00BD7847"/>
    <w:rsid w:val="00BD7DBA"/>
    <w:rsid w:val="00BE2244"/>
    <w:rsid w:val="00BE3C91"/>
    <w:rsid w:val="00BE403A"/>
    <w:rsid w:val="00BE4290"/>
    <w:rsid w:val="00BE45EE"/>
    <w:rsid w:val="00BE543E"/>
    <w:rsid w:val="00BE5542"/>
    <w:rsid w:val="00BE5DAB"/>
    <w:rsid w:val="00BF12CF"/>
    <w:rsid w:val="00BF152B"/>
    <w:rsid w:val="00BF2775"/>
    <w:rsid w:val="00BF331B"/>
    <w:rsid w:val="00BF4558"/>
    <w:rsid w:val="00BF4F53"/>
    <w:rsid w:val="00BF6414"/>
    <w:rsid w:val="00BF6444"/>
    <w:rsid w:val="00BF6D1C"/>
    <w:rsid w:val="00BF7D10"/>
    <w:rsid w:val="00C01995"/>
    <w:rsid w:val="00C02157"/>
    <w:rsid w:val="00C02F2E"/>
    <w:rsid w:val="00C042B8"/>
    <w:rsid w:val="00C0445B"/>
    <w:rsid w:val="00C04B5C"/>
    <w:rsid w:val="00C051CF"/>
    <w:rsid w:val="00C05491"/>
    <w:rsid w:val="00C062A6"/>
    <w:rsid w:val="00C0683F"/>
    <w:rsid w:val="00C06971"/>
    <w:rsid w:val="00C072F1"/>
    <w:rsid w:val="00C07B81"/>
    <w:rsid w:val="00C11C28"/>
    <w:rsid w:val="00C11E98"/>
    <w:rsid w:val="00C12187"/>
    <w:rsid w:val="00C12E3C"/>
    <w:rsid w:val="00C150E0"/>
    <w:rsid w:val="00C15FCA"/>
    <w:rsid w:val="00C16E61"/>
    <w:rsid w:val="00C17B8D"/>
    <w:rsid w:val="00C17BE4"/>
    <w:rsid w:val="00C211CA"/>
    <w:rsid w:val="00C22561"/>
    <w:rsid w:val="00C22796"/>
    <w:rsid w:val="00C22AD2"/>
    <w:rsid w:val="00C2314B"/>
    <w:rsid w:val="00C231DC"/>
    <w:rsid w:val="00C23D43"/>
    <w:rsid w:val="00C23DCF"/>
    <w:rsid w:val="00C247CA"/>
    <w:rsid w:val="00C25735"/>
    <w:rsid w:val="00C25F46"/>
    <w:rsid w:val="00C26F58"/>
    <w:rsid w:val="00C271DE"/>
    <w:rsid w:val="00C27DE0"/>
    <w:rsid w:val="00C27E21"/>
    <w:rsid w:val="00C27E22"/>
    <w:rsid w:val="00C3228E"/>
    <w:rsid w:val="00C327B2"/>
    <w:rsid w:val="00C33135"/>
    <w:rsid w:val="00C33BFE"/>
    <w:rsid w:val="00C34672"/>
    <w:rsid w:val="00C34D4A"/>
    <w:rsid w:val="00C36F04"/>
    <w:rsid w:val="00C4126C"/>
    <w:rsid w:val="00C416C2"/>
    <w:rsid w:val="00C41DFA"/>
    <w:rsid w:val="00C4319F"/>
    <w:rsid w:val="00C437B0"/>
    <w:rsid w:val="00C45758"/>
    <w:rsid w:val="00C46F00"/>
    <w:rsid w:val="00C47B9A"/>
    <w:rsid w:val="00C516BC"/>
    <w:rsid w:val="00C52D8F"/>
    <w:rsid w:val="00C53BA7"/>
    <w:rsid w:val="00C54182"/>
    <w:rsid w:val="00C543D5"/>
    <w:rsid w:val="00C56090"/>
    <w:rsid w:val="00C575FE"/>
    <w:rsid w:val="00C577C4"/>
    <w:rsid w:val="00C607E1"/>
    <w:rsid w:val="00C608A7"/>
    <w:rsid w:val="00C60A49"/>
    <w:rsid w:val="00C61666"/>
    <w:rsid w:val="00C616B9"/>
    <w:rsid w:val="00C63798"/>
    <w:rsid w:val="00C647DF"/>
    <w:rsid w:val="00C64B21"/>
    <w:rsid w:val="00C65550"/>
    <w:rsid w:val="00C65AC1"/>
    <w:rsid w:val="00C65E9F"/>
    <w:rsid w:val="00C6606A"/>
    <w:rsid w:val="00C660C7"/>
    <w:rsid w:val="00C66286"/>
    <w:rsid w:val="00C662A7"/>
    <w:rsid w:val="00C7036F"/>
    <w:rsid w:val="00C74B41"/>
    <w:rsid w:val="00C74D43"/>
    <w:rsid w:val="00C75503"/>
    <w:rsid w:val="00C755D4"/>
    <w:rsid w:val="00C7571E"/>
    <w:rsid w:val="00C80566"/>
    <w:rsid w:val="00C8108C"/>
    <w:rsid w:val="00C822C9"/>
    <w:rsid w:val="00C82AEB"/>
    <w:rsid w:val="00C83041"/>
    <w:rsid w:val="00C83687"/>
    <w:rsid w:val="00C83CB0"/>
    <w:rsid w:val="00C84B81"/>
    <w:rsid w:val="00C85114"/>
    <w:rsid w:val="00C860C5"/>
    <w:rsid w:val="00C87036"/>
    <w:rsid w:val="00C873E0"/>
    <w:rsid w:val="00C87866"/>
    <w:rsid w:val="00C9087E"/>
    <w:rsid w:val="00C9196C"/>
    <w:rsid w:val="00C92737"/>
    <w:rsid w:val="00C9353B"/>
    <w:rsid w:val="00C94235"/>
    <w:rsid w:val="00C945FA"/>
    <w:rsid w:val="00C959BC"/>
    <w:rsid w:val="00C95C3B"/>
    <w:rsid w:val="00C9721D"/>
    <w:rsid w:val="00C9744F"/>
    <w:rsid w:val="00C97935"/>
    <w:rsid w:val="00C97FC5"/>
    <w:rsid w:val="00CA0FF5"/>
    <w:rsid w:val="00CA1175"/>
    <w:rsid w:val="00CA2A23"/>
    <w:rsid w:val="00CA36D0"/>
    <w:rsid w:val="00CA3B04"/>
    <w:rsid w:val="00CA42E0"/>
    <w:rsid w:val="00CA550A"/>
    <w:rsid w:val="00CA5669"/>
    <w:rsid w:val="00CA58CF"/>
    <w:rsid w:val="00CA6BE1"/>
    <w:rsid w:val="00CA6DE1"/>
    <w:rsid w:val="00CA77DD"/>
    <w:rsid w:val="00CB072D"/>
    <w:rsid w:val="00CB0E0D"/>
    <w:rsid w:val="00CB0E49"/>
    <w:rsid w:val="00CB133C"/>
    <w:rsid w:val="00CB19D2"/>
    <w:rsid w:val="00CB36DC"/>
    <w:rsid w:val="00CB3C49"/>
    <w:rsid w:val="00CB5359"/>
    <w:rsid w:val="00CB59AA"/>
    <w:rsid w:val="00CB5BF0"/>
    <w:rsid w:val="00CB5FF1"/>
    <w:rsid w:val="00CB603F"/>
    <w:rsid w:val="00CB635A"/>
    <w:rsid w:val="00CB763E"/>
    <w:rsid w:val="00CB7839"/>
    <w:rsid w:val="00CB7FFA"/>
    <w:rsid w:val="00CC00B2"/>
    <w:rsid w:val="00CC0783"/>
    <w:rsid w:val="00CC254E"/>
    <w:rsid w:val="00CC35D9"/>
    <w:rsid w:val="00CC3B4F"/>
    <w:rsid w:val="00CC3BF2"/>
    <w:rsid w:val="00CC3C97"/>
    <w:rsid w:val="00CC3DA5"/>
    <w:rsid w:val="00CC46DA"/>
    <w:rsid w:val="00CC49F9"/>
    <w:rsid w:val="00CC5868"/>
    <w:rsid w:val="00CC6AE6"/>
    <w:rsid w:val="00CC6B1B"/>
    <w:rsid w:val="00CC6F8D"/>
    <w:rsid w:val="00CC6FB6"/>
    <w:rsid w:val="00CC7328"/>
    <w:rsid w:val="00CD1791"/>
    <w:rsid w:val="00CD1B6A"/>
    <w:rsid w:val="00CD3527"/>
    <w:rsid w:val="00CD43E5"/>
    <w:rsid w:val="00CD4BC1"/>
    <w:rsid w:val="00CD5C43"/>
    <w:rsid w:val="00CD601B"/>
    <w:rsid w:val="00CD6798"/>
    <w:rsid w:val="00CD6926"/>
    <w:rsid w:val="00CD6A78"/>
    <w:rsid w:val="00CD6D40"/>
    <w:rsid w:val="00CE0129"/>
    <w:rsid w:val="00CE06EB"/>
    <w:rsid w:val="00CE0A8A"/>
    <w:rsid w:val="00CE0ADD"/>
    <w:rsid w:val="00CE1500"/>
    <w:rsid w:val="00CE2279"/>
    <w:rsid w:val="00CE2ABB"/>
    <w:rsid w:val="00CE32FD"/>
    <w:rsid w:val="00CE5681"/>
    <w:rsid w:val="00CE57CD"/>
    <w:rsid w:val="00CE5CF7"/>
    <w:rsid w:val="00CE605B"/>
    <w:rsid w:val="00CE64CE"/>
    <w:rsid w:val="00CF0235"/>
    <w:rsid w:val="00CF02BB"/>
    <w:rsid w:val="00CF1106"/>
    <w:rsid w:val="00CF1287"/>
    <w:rsid w:val="00CF21EE"/>
    <w:rsid w:val="00CF2243"/>
    <w:rsid w:val="00CF29B5"/>
    <w:rsid w:val="00CF2BB8"/>
    <w:rsid w:val="00CF2C1F"/>
    <w:rsid w:val="00CF2D8D"/>
    <w:rsid w:val="00CF2FA5"/>
    <w:rsid w:val="00CF3A54"/>
    <w:rsid w:val="00CF4B91"/>
    <w:rsid w:val="00CF5082"/>
    <w:rsid w:val="00CF7379"/>
    <w:rsid w:val="00CF793A"/>
    <w:rsid w:val="00CF7A89"/>
    <w:rsid w:val="00CF7EC3"/>
    <w:rsid w:val="00D00049"/>
    <w:rsid w:val="00D0033A"/>
    <w:rsid w:val="00D01B35"/>
    <w:rsid w:val="00D0343E"/>
    <w:rsid w:val="00D03E7B"/>
    <w:rsid w:val="00D040AF"/>
    <w:rsid w:val="00D04118"/>
    <w:rsid w:val="00D052D2"/>
    <w:rsid w:val="00D05772"/>
    <w:rsid w:val="00D05780"/>
    <w:rsid w:val="00D05923"/>
    <w:rsid w:val="00D0633C"/>
    <w:rsid w:val="00D06D21"/>
    <w:rsid w:val="00D06EDA"/>
    <w:rsid w:val="00D1471D"/>
    <w:rsid w:val="00D14BE4"/>
    <w:rsid w:val="00D179DB"/>
    <w:rsid w:val="00D204D6"/>
    <w:rsid w:val="00D20C02"/>
    <w:rsid w:val="00D212B9"/>
    <w:rsid w:val="00D216B7"/>
    <w:rsid w:val="00D229C9"/>
    <w:rsid w:val="00D25CFD"/>
    <w:rsid w:val="00D30978"/>
    <w:rsid w:val="00D30BDE"/>
    <w:rsid w:val="00D30D72"/>
    <w:rsid w:val="00D30D7D"/>
    <w:rsid w:val="00D31695"/>
    <w:rsid w:val="00D31DE2"/>
    <w:rsid w:val="00D31F6E"/>
    <w:rsid w:val="00D32920"/>
    <w:rsid w:val="00D3378D"/>
    <w:rsid w:val="00D337E1"/>
    <w:rsid w:val="00D34938"/>
    <w:rsid w:val="00D350F3"/>
    <w:rsid w:val="00D35926"/>
    <w:rsid w:val="00D36636"/>
    <w:rsid w:val="00D3746C"/>
    <w:rsid w:val="00D378CE"/>
    <w:rsid w:val="00D37A99"/>
    <w:rsid w:val="00D40069"/>
    <w:rsid w:val="00D40135"/>
    <w:rsid w:val="00D40600"/>
    <w:rsid w:val="00D40727"/>
    <w:rsid w:val="00D40AA7"/>
    <w:rsid w:val="00D4117C"/>
    <w:rsid w:val="00D41692"/>
    <w:rsid w:val="00D41F5A"/>
    <w:rsid w:val="00D422C5"/>
    <w:rsid w:val="00D42373"/>
    <w:rsid w:val="00D427FC"/>
    <w:rsid w:val="00D42F5D"/>
    <w:rsid w:val="00D43EE5"/>
    <w:rsid w:val="00D456A4"/>
    <w:rsid w:val="00D45E57"/>
    <w:rsid w:val="00D46EBC"/>
    <w:rsid w:val="00D47E62"/>
    <w:rsid w:val="00D50864"/>
    <w:rsid w:val="00D50908"/>
    <w:rsid w:val="00D510A1"/>
    <w:rsid w:val="00D51A35"/>
    <w:rsid w:val="00D51C9A"/>
    <w:rsid w:val="00D524FE"/>
    <w:rsid w:val="00D528E5"/>
    <w:rsid w:val="00D52E21"/>
    <w:rsid w:val="00D53332"/>
    <w:rsid w:val="00D538C1"/>
    <w:rsid w:val="00D54127"/>
    <w:rsid w:val="00D547AC"/>
    <w:rsid w:val="00D54F35"/>
    <w:rsid w:val="00D5524E"/>
    <w:rsid w:val="00D55EEB"/>
    <w:rsid w:val="00D5670B"/>
    <w:rsid w:val="00D60606"/>
    <w:rsid w:val="00D622E3"/>
    <w:rsid w:val="00D62879"/>
    <w:rsid w:val="00D64A74"/>
    <w:rsid w:val="00D64CF0"/>
    <w:rsid w:val="00D65BBF"/>
    <w:rsid w:val="00D66E1F"/>
    <w:rsid w:val="00D67426"/>
    <w:rsid w:val="00D70765"/>
    <w:rsid w:val="00D73804"/>
    <w:rsid w:val="00D74278"/>
    <w:rsid w:val="00D755C5"/>
    <w:rsid w:val="00D75AA0"/>
    <w:rsid w:val="00D7636E"/>
    <w:rsid w:val="00D7694E"/>
    <w:rsid w:val="00D77B06"/>
    <w:rsid w:val="00D77E58"/>
    <w:rsid w:val="00D80486"/>
    <w:rsid w:val="00D8089C"/>
    <w:rsid w:val="00D80AEE"/>
    <w:rsid w:val="00D81628"/>
    <w:rsid w:val="00D81964"/>
    <w:rsid w:val="00D82605"/>
    <w:rsid w:val="00D829AA"/>
    <w:rsid w:val="00D8534D"/>
    <w:rsid w:val="00D8610B"/>
    <w:rsid w:val="00D86E67"/>
    <w:rsid w:val="00D87018"/>
    <w:rsid w:val="00D87F03"/>
    <w:rsid w:val="00D90643"/>
    <w:rsid w:val="00D91967"/>
    <w:rsid w:val="00D921DB"/>
    <w:rsid w:val="00D93144"/>
    <w:rsid w:val="00D938CA"/>
    <w:rsid w:val="00D94374"/>
    <w:rsid w:val="00D94C08"/>
    <w:rsid w:val="00D954C1"/>
    <w:rsid w:val="00D957EA"/>
    <w:rsid w:val="00D9792A"/>
    <w:rsid w:val="00DA010D"/>
    <w:rsid w:val="00DA037B"/>
    <w:rsid w:val="00DA0B0E"/>
    <w:rsid w:val="00DA115A"/>
    <w:rsid w:val="00DA22CA"/>
    <w:rsid w:val="00DA2D97"/>
    <w:rsid w:val="00DA337C"/>
    <w:rsid w:val="00DA3DA1"/>
    <w:rsid w:val="00DA45B1"/>
    <w:rsid w:val="00DA5218"/>
    <w:rsid w:val="00DA5ED9"/>
    <w:rsid w:val="00DA6188"/>
    <w:rsid w:val="00DA61B2"/>
    <w:rsid w:val="00DA620A"/>
    <w:rsid w:val="00DA723A"/>
    <w:rsid w:val="00DA7467"/>
    <w:rsid w:val="00DA7C13"/>
    <w:rsid w:val="00DB084B"/>
    <w:rsid w:val="00DB0EF8"/>
    <w:rsid w:val="00DB10EC"/>
    <w:rsid w:val="00DB20F7"/>
    <w:rsid w:val="00DB27E9"/>
    <w:rsid w:val="00DB307C"/>
    <w:rsid w:val="00DB4B99"/>
    <w:rsid w:val="00DB4E76"/>
    <w:rsid w:val="00DB54DA"/>
    <w:rsid w:val="00DB594C"/>
    <w:rsid w:val="00DB5DCF"/>
    <w:rsid w:val="00DB5EC8"/>
    <w:rsid w:val="00DB5ECD"/>
    <w:rsid w:val="00DB71F1"/>
    <w:rsid w:val="00DC0493"/>
    <w:rsid w:val="00DC0948"/>
    <w:rsid w:val="00DC25F0"/>
    <w:rsid w:val="00DC30CD"/>
    <w:rsid w:val="00DC3C72"/>
    <w:rsid w:val="00DC42B7"/>
    <w:rsid w:val="00DC45B4"/>
    <w:rsid w:val="00DC56B2"/>
    <w:rsid w:val="00DC639E"/>
    <w:rsid w:val="00DC6A3D"/>
    <w:rsid w:val="00DC705F"/>
    <w:rsid w:val="00DC743E"/>
    <w:rsid w:val="00DD0020"/>
    <w:rsid w:val="00DD079F"/>
    <w:rsid w:val="00DD0A92"/>
    <w:rsid w:val="00DD12CA"/>
    <w:rsid w:val="00DD1883"/>
    <w:rsid w:val="00DD2896"/>
    <w:rsid w:val="00DD30CF"/>
    <w:rsid w:val="00DD3C50"/>
    <w:rsid w:val="00DD3F55"/>
    <w:rsid w:val="00DD4D56"/>
    <w:rsid w:val="00DD4F69"/>
    <w:rsid w:val="00DD5459"/>
    <w:rsid w:val="00DD56E7"/>
    <w:rsid w:val="00DD5855"/>
    <w:rsid w:val="00DD6662"/>
    <w:rsid w:val="00DD7E7D"/>
    <w:rsid w:val="00DE0052"/>
    <w:rsid w:val="00DE026E"/>
    <w:rsid w:val="00DE0CD2"/>
    <w:rsid w:val="00DE1CA6"/>
    <w:rsid w:val="00DE2DD2"/>
    <w:rsid w:val="00DE351D"/>
    <w:rsid w:val="00DE37E4"/>
    <w:rsid w:val="00DE478B"/>
    <w:rsid w:val="00DE617D"/>
    <w:rsid w:val="00DE6292"/>
    <w:rsid w:val="00DE76B9"/>
    <w:rsid w:val="00DE7B87"/>
    <w:rsid w:val="00DF1080"/>
    <w:rsid w:val="00DF10A5"/>
    <w:rsid w:val="00DF11B5"/>
    <w:rsid w:val="00DF1483"/>
    <w:rsid w:val="00DF18B1"/>
    <w:rsid w:val="00DF1B9A"/>
    <w:rsid w:val="00DF1BD1"/>
    <w:rsid w:val="00DF1CBD"/>
    <w:rsid w:val="00DF211C"/>
    <w:rsid w:val="00DF2411"/>
    <w:rsid w:val="00DF38B4"/>
    <w:rsid w:val="00DF44C0"/>
    <w:rsid w:val="00DF4DAF"/>
    <w:rsid w:val="00DF4E0A"/>
    <w:rsid w:val="00DF554E"/>
    <w:rsid w:val="00DF5869"/>
    <w:rsid w:val="00DF5A7C"/>
    <w:rsid w:val="00DF621E"/>
    <w:rsid w:val="00DF667A"/>
    <w:rsid w:val="00DF6C76"/>
    <w:rsid w:val="00DF71A9"/>
    <w:rsid w:val="00DF72CD"/>
    <w:rsid w:val="00DF76CB"/>
    <w:rsid w:val="00DF76D0"/>
    <w:rsid w:val="00DF7AEF"/>
    <w:rsid w:val="00E00106"/>
    <w:rsid w:val="00E001AA"/>
    <w:rsid w:val="00E00299"/>
    <w:rsid w:val="00E01502"/>
    <w:rsid w:val="00E03395"/>
    <w:rsid w:val="00E03CD5"/>
    <w:rsid w:val="00E03D87"/>
    <w:rsid w:val="00E06051"/>
    <w:rsid w:val="00E065DA"/>
    <w:rsid w:val="00E06753"/>
    <w:rsid w:val="00E07562"/>
    <w:rsid w:val="00E076B2"/>
    <w:rsid w:val="00E076E8"/>
    <w:rsid w:val="00E0790E"/>
    <w:rsid w:val="00E1099E"/>
    <w:rsid w:val="00E11326"/>
    <w:rsid w:val="00E1146A"/>
    <w:rsid w:val="00E128C6"/>
    <w:rsid w:val="00E12E6A"/>
    <w:rsid w:val="00E12FE3"/>
    <w:rsid w:val="00E14DC5"/>
    <w:rsid w:val="00E15184"/>
    <w:rsid w:val="00E15E2E"/>
    <w:rsid w:val="00E16152"/>
    <w:rsid w:val="00E16BB5"/>
    <w:rsid w:val="00E17053"/>
    <w:rsid w:val="00E17814"/>
    <w:rsid w:val="00E20CC3"/>
    <w:rsid w:val="00E20D9E"/>
    <w:rsid w:val="00E20E75"/>
    <w:rsid w:val="00E21786"/>
    <w:rsid w:val="00E21D47"/>
    <w:rsid w:val="00E220DC"/>
    <w:rsid w:val="00E24A6B"/>
    <w:rsid w:val="00E24EBA"/>
    <w:rsid w:val="00E25CA4"/>
    <w:rsid w:val="00E26DCA"/>
    <w:rsid w:val="00E2727D"/>
    <w:rsid w:val="00E27AA5"/>
    <w:rsid w:val="00E3189D"/>
    <w:rsid w:val="00E31912"/>
    <w:rsid w:val="00E31AE3"/>
    <w:rsid w:val="00E31E7D"/>
    <w:rsid w:val="00E32A16"/>
    <w:rsid w:val="00E330D3"/>
    <w:rsid w:val="00E3443D"/>
    <w:rsid w:val="00E34CE4"/>
    <w:rsid w:val="00E36086"/>
    <w:rsid w:val="00E362F4"/>
    <w:rsid w:val="00E36C7A"/>
    <w:rsid w:val="00E36F1B"/>
    <w:rsid w:val="00E376A8"/>
    <w:rsid w:val="00E379C4"/>
    <w:rsid w:val="00E401EF"/>
    <w:rsid w:val="00E40588"/>
    <w:rsid w:val="00E41289"/>
    <w:rsid w:val="00E4345D"/>
    <w:rsid w:val="00E43A57"/>
    <w:rsid w:val="00E43F2D"/>
    <w:rsid w:val="00E4410C"/>
    <w:rsid w:val="00E44147"/>
    <w:rsid w:val="00E44734"/>
    <w:rsid w:val="00E44740"/>
    <w:rsid w:val="00E4497D"/>
    <w:rsid w:val="00E455EF"/>
    <w:rsid w:val="00E4599C"/>
    <w:rsid w:val="00E45D6A"/>
    <w:rsid w:val="00E45E5A"/>
    <w:rsid w:val="00E500D3"/>
    <w:rsid w:val="00E503DD"/>
    <w:rsid w:val="00E50B18"/>
    <w:rsid w:val="00E50D37"/>
    <w:rsid w:val="00E51BD7"/>
    <w:rsid w:val="00E52C0F"/>
    <w:rsid w:val="00E52D4C"/>
    <w:rsid w:val="00E55113"/>
    <w:rsid w:val="00E55674"/>
    <w:rsid w:val="00E55F26"/>
    <w:rsid w:val="00E56A52"/>
    <w:rsid w:val="00E57B9B"/>
    <w:rsid w:val="00E62D3B"/>
    <w:rsid w:val="00E62D46"/>
    <w:rsid w:val="00E6346E"/>
    <w:rsid w:val="00E641BE"/>
    <w:rsid w:val="00E64548"/>
    <w:rsid w:val="00E6466A"/>
    <w:rsid w:val="00E65168"/>
    <w:rsid w:val="00E6589B"/>
    <w:rsid w:val="00E658A9"/>
    <w:rsid w:val="00E65948"/>
    <w:rsid w:val="00E65CAC"/>
    <w:rsid w:val="00E65CF2"/>
    <w:rsid w:val="00E65D53"/>
    <w:rsid w:val="00E67184"/>
    <w:rsid w:val="00E6784D"/>
    <w:rsid w:val="00E67A8D"/>
    <w:rsid w:val="00E70084"/>
    <w:rsid w:val="00E70E3D"/>
    <w:rsid w:val="00E71399"/>
    <w:rsid w:val="00E71D01"/>
    <w:rsid w:val="00E724FA"/>
    <w:rsid w:val="00E7254E"/>
    <w:rsid w:val="00E73086"/>
    <w:rsid w:val="00E7365E"/>
    <w:rsid w:val="00E73AB7"/>
    <w:rsid w:val="00E7509A"/>
    <w:rsid w:val="00E772BB"/>
    <w:rsid w:val="00E77AD0"/>
    <w:rsid w:val="00E77D02"/>
    <w:rsid w:val="00E801F8"/>
    <w:rsid w:val="00E8043C"/>
    <w:rsid w:val="00E82910"/>
    <w:rsid w:val="00E8375C"/>
    <w:rsid w:val="00E842C3"/>
    <w:rsid w:val="00E8434E"/>
    <w:rsid w:val="00E846F5"/>
    <w:rsid w:val="00E84719"/>
    <w:rsid w:val="00E853BE"/>
    <w:rsid w:val="00E86CB7"/>
    <w:rsid w:val="00E8747C"/>
    <w:rsid w:val="00E87EE9"/>
    <w:rsid w:val="00E90DAD"/>
    <w:rsid w:val="00E90EDF"/>
    <w:rsid w:val="00E920B8"/>
    <w:rsid w:val="00E92BD4"/>
    <w:rsid w:val="00E94588"/>
    <w:rsid w:val="00E945C7"/>
    <w:rsid w:val="00E95A25"/>
    <w:rsid w:val="00E95F8E"/>
    <w:rsid w:val="00E96AD0"/>
    <w:rsid w:val="00E97134"/>
    <w:rsid w:val="00E971D4"/>
    <w:rsid w:val="00EA01E3"/>
    <w:rsid w:val="00EA08D0"/>
    <w:rsid w:val="00EA0A32"/>
    <w:rsid w:val="00EA0A42"/>
    <w:rsid w:val="00EA18AF"/>
    <w:rsid w:val="00EA1A5A"/>
    <w:rsid w:val="00EA1BDE"/>
    <w:rsid w:val="00EA24D7"/>
    <w:rsid w:val="00EA516C"/>
    <w:rsid w:val="00EA6AAE"/>
    <w:rsid w:val="00EA6C8F"/>
    <w:rsid w:val="00EA795E"/>
    <w:rsid w:val="00EB09DF"/>
    <w:rsid w:val="00EB133E"/>
    <w:rsid w:val="00EB2B1D"/>
    <w:rsid w:val="00EB2B21"/>
    <w:rsid w:val="00EB2B8D"/>
    <w:rsid w:val="00EB3EC9"/>
    <w:rsid w:val="00EB50E4"/>
    <w:rsid w:val="00EB5352"/>
    <w:rsid w:val="00EB5D78"/>
    <w:rsid w:val="00EB7993"/>
    <w:rsid w:val="00EC07D3"/>
    <w:rsid w:val="00EC10C2"/>
    <w:rsid w:val="00EC2020"/>
    <w:rsid w:val="00EC3C94"/>
    <w:rsid w:val="00EC4407"/>
    <w:rsid w:val="00EC50DB"/>
    <w:rsid w:val="00EC5257"/>
    <w:rsid w:val="00EC57FB"/>
    <w:rsid w:val="00EC6A50"/>
    <w:rsid w:val="00EC7F7B"/>
    <w:rsid w:val="00ED0A84"/>
    <w:rsid w:val="00ED21B9"/>
    <w:rsid w:val="00ED2648"/>
    <w:rsid w:val="00ED267C"/>
    <w:rsid w:val="00ED27B1"/>
    <w:rsid w:val="00ED362E"/>
    <w:rsid w:val="00ED430E"/>
    <w:rsid w:val="00ED4719"/>
    <w:rsid w:val="00ED4F65"/>
    <w:rsid w:val="00ED4F68"/>
    <w:rsid w:val="00ED5AB7"/>
    <w:rsid w:val="00ED5E2B"/>
    <w:rsid w:val="00ED62EB"/>
    <w:rsid w:val="00ED730F"/>
    <w:rsid w:val="00ED7D15"/>
    <w:rsid w:val="00ED7D86"/>
    <w:rsid w:val="00EE06CF"/>
    <w:rsid w:val="00EE08F6"/>
    <w:rsid w:val="00EE1027"/>
    <w:rsid w:val="00EE13BE"/>
    <w:rsid w:val="00EE2553"/>
    <w:rsid w:val="00EE66B5"/>
    <w:rsid w:val="00EE6F27"/>
    <w:rsid w:val="00EE71D8"/>
    <w:rsid w:val="00EE76CD"/>
    <w:rsid w:val="00EF00B1"/>
    <w:rsid w:val="00EF17BA"/>
    <w:rsid w:val="00EF1B9D"/>
    <w:rsid w:val="00EF28D5"/>
    <w:rsid w:val="00EF2DBD"/>
    <w:rsid w:val="00EF333D"/>
    <w:rsid w:val="00EF401F"/>
    <w:rsid w:val="00EF5576"/>
    <w:rsid w:val="00EF5853"/>
    <w:rsid w:val="00EF6EF5"/>
    <w:rsid w:val="00EF7DAA"/>
    <w:rsid w:val="00F00171"/>
    <w:rsid w:val="00F01D1B"/>
    <w:rsid w:val="00F01E0C"/>
    <w:rsid w:val="00F022A7"/>
    <w:rsid w:val="00F03E40"/>
    <w:rsid w:val="00F03E5C"/>
    <w:rsid w:val="00F03EAE"/>
    <w:rsid w:val="00F051F3"/>
    <w:rsid w:val="00F05D47"/>
    <w:rsid w:val="00F05DCA"/>
    <w:rsid w:val="00F05E98"/>
    <w:rsid w:val="00F05F02"/>
    <w:rsid w:val="00F06BFC"/>
    <w:rsid w:val="00F06D8A"/>
    <w:rsid w:val="00F06E5D"/>
    <w:rsid w:val="00F07326"/>
    <w:rsid w:val="00F07DDF"/>
    <w:rsid w:val="00F102CF"/>
    <w:rsid w:val="00F13616"/>
    <w:rsid w:val="00F1388C"/>
    <w:rsid w:val="00F14454"/>
    <w:rsid w:val="00F150E1"/>
    <w:rsid w:val="00F152E2"/>
    <w:rsid w:val="00F1625D"/>
    <w:rsid w:val="00F167FB"/>
    <w:rsid w:val="00F16903"/>
    <w:rsid w:val="00F17A9D"/>
    <w:rsid w:val="00F17FFE"/>
    <w:rsid w:val="00F202D2"/>
    <w:rsid w:val="00F20CB5"/>
    <w:rsid w:val="00F2279E"/>
    <w:rsid w:val="00F22B24"/>
    <w:rsid w:val="00F23A41"/>
    <w:rsid w:val="00F24022"/>
    <w:rsid w:val="00F2505B"/>
    <w:rsid w:val="00F25914"/>
    <w:rsid w:val="00F2626E"/>
    <w:rsid w:val="00F26677"/>
    <w:rsid w:val="00F26CC3"/>
    <w:rsid w:val="00F2757E"/>
    <w:rsid w:val="00F30DBB"/>
    <w:rsid w:val="00F30E33"/>
    <w:rsid w:val="00F311EB"/>
    <w:rsid w:val="00F31D62"/>
    <w:rsid w:val="00F32A79"/>
    <w:rsid w:val="00F32F4C"/>
    <w:rsid w:val="00F33098"/>
    <w:rsid w:val="00F33141"/>
    <w:rsid w:val="00F33B70"/>
    <w:rsid w:val="00F33E53"/>
    <w:rsid w:val="00F34182"/>
    <w:rsid w:val="00F3528C"/>
    <w:rsid w:val="00F406B1"/>
    <w:rsid w:val="00F43253"/>
    <w:rsid w:val="00F434B3"/>
    <w:rsid w:val="00F4362F"/>
    <w:rsid w:val="00F45652"/>
    <w:rsid w:val="00F503AF"/>
    <w:rsid w:val="00F505AE"/>
    <w:rsid w:val="00F50B30"/>
    <w:rsid w:val="00F51033"/>
    <w:rsid w:val="00F5499D"/>
    <w:rsid w:val="00F5605C"/>
    <w:rsid w:val="00F56754"/>
    <w:rsid w:val="00F5677A"/>
    <w:rsid w:val="00F56EBB"/>
    <w:rsid w:val="00F57D5F"/>
    <w:rsid w:val="00F60D57"/>
    <w:rsid w:val="00F618D3"/>
    <w:rsid w:val="00F63960"/>
    <w:rsid w:val="00F63F86"/>
    <w:rsid w:val="00F641BA"/>
    <w:rsid w:val="00F64BEA"/>
    <w:rsid w:val="00F6553C"/>
    <w:rsid w:val="00F6566D"/>
    <w:rsid w:val="00F65E7B"/>
    <w:rsid w:val="00F66850"/>
    <w:rsid w:val="00F671BF"/>
    <w:rsid w:val="00F67A02"/>
    <w:rsid w:val="00F7039D"/>
    <w:rsid w:val="00F70C7F"/>
    <w:rsid w:val="00F715C1"/>
    <w:rsid w:val="00F7185D"/>
    <w:rsid w:val="00F722BD"/>
    <w:rsid w:val="00F74998"/>
    <w:rsid w:val="00F74DE4"/>
    <w:rsid w:val="00F769C4"/>
    <w:rsid w:val="00F770F8"/>
    <w:rsid w:val="00F80309"/>
    <w:rsid w:val="00F80516"/>
    <w:rsid w:val="00F80F4D"/>
    <w:rsid w:val="00F8169E"/>
    <w:rsid w:val="00F81F10"/>
    <w:rsid w:val="00F83019"/>
    <w:rsid w:val="00F84286"/>
    <w:rsid w:val="00F84425"/>
    <w:rsid w:val="00F84C85"/>
    <w:rsid w:val="00F85C19"/>
    <w:rsid w:val="00F86B83"/>
    <w:rsid w:val="00F86EBB"/>
    <w:rsid w:val="00F875B8"/>
    <w:rsid w:val="00F876BC"/>
    <w:rsid w:val="00F91180"/>
    <w:rsid w:val="00F9118D"/>
    <w:rsid w:val="00F918CF"/>
    <w:rsid w:val="00F92901"/>
    <w:rsid w:val="00F92AD2"/>
    <w:rsid w:val="00F941A3"/>
    <w:rsid w:val="00F945F8"/>
    <w:rsid w:val="00F946AA"/>
    <w:rsid w:val="00F95739"/>
    <w:rsid w:val="00F965B5"/>
    <w:rsid w:val="00F96640"/>
    <w:rsid w:val="00F96F1E"/>
    <w:rsid w:val="00F96F3F"/>
    <w:rsid w:val="00F9733E"/>
    <w:rsid w:val="00F978DC"/>
    <w:rsid w:val="00F97A73"/>
    <w:rsid w:val="00F97DCC"/>
    <w:rsid w:val="00FA0AEC"/>
    <w:rsid w:val="00FA20B2"/>
    <w:rsid w:val="00FA2B1F"/>
    <w:rsid w:val="00FA3308"/>
    <w:rsid w:val="00FA3D58"/>
    <w:rsid w:val="00FA54C4"/>
    <w:rsid w:val="00FA6C0B"/>
    <w:rsid w:val="00FA75DE"/>
    <w:rsid w:val="00FA7E15"/>
    <w:rsid w:val="00FA7E57"/>
    <w:rsid w:val="00FB0614"/>
    <w:rsid w:val="00FB2C9A"/>
    <w:rsid w:val="00FB32CB"/>
    <w:rsid w:val="00FB3AAC"/>
    <w:rsid w:val="00FB5258"/>
    <w:rsid w:val="00FB5339"/>
    <w:rsid w:val="00FB54C6"/>
    <w:rsid w:val="00FB5986"/>
    <w:rsid w:val="00FB6ADC"/>
    <w:rsid w:val="00FC06C4"/>
    <w:rsid w:val="00FC0757"/>
    <w:rsid w:val="00FC0F57"/>
    <w:rsid w:val="00FC1AEA"/>
    <w:rsid w:val="00FC26D3"/>
    <w:rsid w:val="00FC2DD1"/>
    <w:rsid w:val="00FC37FF"/>
    <w:rsid w:val="00FC3D80"/>
    <w:rsid w:val="00FC3F18"/>
    <w:rsid w:val="00FC4EA6"/>
    <w:rsid w:val="00FC5818"/>
    <w:rsid w:val="00FC6BCA"/>
    <w:rsid w:val="00FC6ED8"/>
    <w:rsid w:val="00FC7C32"/>
    <w:rsid w:val="00FD0854"/>
    <w:rsid w:val="00FD0BB2"/>
    <w:rsid w:val="00FD1107"/>
    <w:rsid w:val="00FD1350"/>
    <w:rsid w:val="00FD23C4"/>
    <w:rsid w:val="00FD304D"/>
    <w:rsid w:val="00FD3A47"/>
    <w:rsid w:val="00FD5508"/>
    <w:rsid w:val="00FD6444"/>
    <w:rsid w:val="00FD693A"/>
    <w:rsid w:val="00FD6CAF"/>
    <w:rsid w:val="00FD709A"/>
    <w:rsid w:val="00FD7190"/>
    <w:rsid w:val="00FD7511"/>
    <w:rsid w:val="00FE1063"/>
    <w:rsid w:val="00FE13D1"/>
    <w:rsid w:val="00FE2435"/>
    <w:rsid w:val="00FE27AA"/>
    <w:rsid w:val="00FE5C85"/>
    <w:rsid w:val="00FE621B"/>
    <w:rsid w:val="00FE65D4"/>
    <w:rsid w:val="00FE6A32"/>
    <w:rsid w:val="00FE7235"/>
    <w:rsid w:val="00FE7385"/>
    <w:rsid w:val="00FF0B8D"/>
    <w:rsid w:val="00FF0CDD"/>
    <w:rsid w:val="00FF13FD"/>
    <w:rsid w:val="00FF19D4"/>
    <w:rsid w:val="00FF2956"/>
    <w:rsid w:val="00FF2CC2"/>
    <w:rsid w:val="00FF2E73"/>
    <w:rsid w:val="00FF3AFF"/>
    <w:rsid w:val="00FF450B"/>
    <w:rsid w:val="00FF55A6"/>
    <w:rsid w:val="00FF5809"/>
    <w:rsid w:val="00FF59A3"/>
    <w:rsid w:val="00FF6146"/>
    <w:rsid w:val="00FF7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none [665]" strokecolor="#c00000">
      <v:fill color="none [665]"/>
      <v:stroke color="#c00000" weight="1.5pt"/>
    </o:shapedefaults>
    <o:shapelayout v:ext="edit">
      <o:idmap v:ext="edit" data="1"/>
    </o:shapelayout>
  </w:shapeDefaults>
  <w:decimalSymbol w:val="."/>
  <w:listSeparator w:val=","/>
  <w14:docId w14:val="4E59C569"/>
  <w15:docId w15:val="{AEDA0A65-5D92-454B-8C28-F63DE7CE5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C1A3B"/>
    <w:pPr>
      <w:spacing w:line="276" w:lineRule="auto"/>
    </w:pPr>
    <w:rPr>
      <w:sz w:val="24"/>
      <w:szCs w:val="24"/>
    </w:rPr>
  </w:style>
  <w:style w:type="paragraph" w:styleId="Heading1">
    <w:name w:val="heading 1"/>
    <w:next w:val="Normal"/>
    <w:qFormat/>
    <w:rsid w:val="001C1A3B"/>
    <w:pPr>
      <w:keepNext/>
      <w:numPr>
        <w:numId w:val="3"/>
      </w:numPr>
      <w:spacing w:before="240" w:after="60"/>
      <w:outlineLvl w:val="0"/>
    </w:pPr>
    <w:rPr>
      <w:rFonts w:ascii="Arial Bold" w:hAnsi="Arial Bold" w:cs="Arial"/>
      <w:b/>
      <w:bCs/>
      <w:caps/>
      <w:color w:val="365F91" w:themeColor="accent1" w:themeShade="BF"/>
      <w:kern w:val="32"/>
      <w:sz w:val="28"/>
      <w:szCs w:val="32"/>
    </w:rPr>
  </w:style>
  <w:style w:type="paragraph" w:styleId="Heading2">
    <w:name w:val="heading 2"/>
    <w:basedOn w:val="Heading1"/>
    <w:next w:val="Normal"/>
    <w:qFormat/>
    <w:rsid w:val="001C1A3B"/>
    <w:pPr>
      <w:numPr>
        <w:ilvl w:val="1"/>
      </w:numPr>
      <w:spacing w:before="120" w:after="120"/>
      <w:outlineLvl w:val="1"/>
    </w:pPr>
    <w:rPr>
      <w:bCs w:val="0"/>
      <w:iCs/>
      <w:caps w:val="0"/>
      <w:sz w:val="24"/>
      <w:szCs w:val="28"/>
    </w:rPr>
  </w:style>
  <w:style w:type="paragraph" w:styleId="Heading3">
    <w:name w:val="heading 3"/>
    <w:basedOn w:val="Heading2"/>
    <w:next w:val="Normal"/>
    <w:qFormat/>
    <w:rsid w:val="001C1A3B"/>
    <w:pPr>
      <w:numPr>
        <w:ilvl w:val="2"/>
      </w:numPr>
      <w:outlineLvl w:val="2"/>
    </w:pPr>
    <w:rPr>
      <w:bCs/>
      <w:i/>
      <w:szCs w:val="26"/>
    </w:rPr>
  </w:style>
  <w:style w:type="paragraph" w:styleId="Heading4">
    <w:name w:val="heading 4"/>
    <w:basedOn w:val="Normal"/>
    <w:next w:val="Normal"/>
    <w:pPr>
      <w:keepNext/>
      <w:ind w:left="720"/>
      <w:outlineLvl w:val="3"/>
    </w:pPr>
    <w:rPr>
      <w:rFonts w:ascii="Arial" w:hAnsi="Arial" w:cs="Arial"/>
      <w:b/>
      <w:bCs/>
      <w:sz w:val="20"/>
      <w:u w:val="single"/>
    </w:rPr>
  </w:style>
  <w:style w:type="paragraph" w:styleId="Heading5">
    <w:name w:val="heading 5"/>
    <w:basedOn w:val="Normal"/>
    <w:next w:val="Normal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ind w:left="1440"/>
      <w:outlineLvl w:val="5"/>
    </w:pPr>
    <w:rPr>
      <w:rFonts w:ascii="Arial" w:hAnsi="Arial" w:cs="Arial"/>
      <w:b/>
      <w:bCs/>
      <w:sz w:val="20"/>
      <w:u w:val="single"/>
    </w:rPr>
  </w:style>
  <w:style w:type="paragraph" w:styleId="Heading7">
    <w:name w:val="heading 7"/>
    <w:basedOn w:val="Normal"/>
    <w:next w:val="Normal"/>
    <w:pPr>
      <w:keepNext/>
      <w:outlineLvl w:val="6"/>
    </w:pPr>
    <w:rPr>
      <w:rFonts w:ascii="Arial" w:hAnsi="Arial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  <w:rPr>
      <w:lang w:val="x-none" w:eastAsia="x-non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Heading20">
    <w:name w:val="Heading2"/>
    <w:basedOn w:val="Heading2"/>
    <w:rsid w:val="00D7694E"/>
    <w:rPr>
      <w:i/>
      <w:iCs w:val="0"/>
      <w:u w:val="single"/>
    </w:rPr>
  </w:style>
  <w:style w:type="paragraph" w:customStyle="1" w:styleId="Heading30">
    <w:name w:val="Heading3"/>
    <w:basedOn w:val="Normal"/>
    <w:pPr>
      <w:ind w:left="720"/>
    </w:pPr>
    <w:rPr>
      <w:rFonts w:ascii="Arial" w:hAnsi="Arial" w:cs="Arial"/>
      <w:b/>
      <w:bCs/>
      <w:sz w:val="20"/>
    </w:rPr>
  </w:style>
  <w:style w:type="paragraph" w:styleId="BodyTextIndent">
    <w:name w:val="Body Text Indent"/>
    <w:basedOn w:val="Normal"/>
    <w:pPr>
      <w:ind w:left="720"/>
    </w:pPr>
    <w:rPr>
      <w:rFonts w:ascii="Arial" w:hAnsi="Arial" w:cs="Arial"/>
      <w:sz w:val="20"/>
    </w:rPr>
  </w:style>
  <w:style w:type="paragraph" w:customStyle="1" w:styleId="jnormal">
    <w:name w:val="jnormal"/>
    <w:basedOn w:val="Normal"/>
  </w:style>
  <w:style w:type="paragraph" w:styleId="BodyTextIndent2">
    <w:name w:val="Body Text Indent 2"/>
    <w:basedOn w:val="Normal"/>
    <w:pPr>
      <w:ind w:left="720"/>
    </w:pPr>
    <w:rPr>
      <w:rFonts w:ascii="Arial" w:hAnsi="Arial" w:cs="Arial"/>
      <w:i/>
      <w:iCs/>
      <w:sz w:val="20"/>
    </w:rPr>
  </w:style>
  <w:style w:type="paragraph" w:styleId="TOC1">
    <w:name w:val="toc 1"/>
    <w:basedOn w:val="Normal"/>
    <w:next w:val="Normal"/>
    <w:autoRedefine/>
    <w:uiPriority w:val="39"/>
    <w:qFormat/>
    <w:rsid w:val="00DC639E"/>
    <w:pPr>
      <w:tabs>
        <w:tab w:val="left" w:pos="720"/>
        <w:tab w:val="right" w:leader="dot" w:pos="9350"/>
      </w:tabs>
      <w:spacing w:before="240" w:after="120"/>
    </w:pPr>
    <w:rPr>
      <w:rFonts w:ascii="Arial" w:hAnsi="Arial"/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E376A8"/>
    <w:pPr>
      <w:spacing w:before="120"/>
      <w:ind w:left="240"/>
    </w:pPr>
    <w:rPr>
      <w:rFonts w:ascii="Arial" w:hAnsi="Arial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qFormat/>
    <w:rsid w:val="00E376A8"/>
    <w:pPr>
      <w:tabs>
        <w:tab w:val="right" w:leader="dot" w:pos="9350"/>
      </w:tabs>
      <w:ind w:left="480"/>
    </w:pPr>
    <w:rPr>
      <w:rFonts w:ascii="Arial" w:hAnsi="Arial"/>
      <w:noProof/>
      <w:sz w:val="18"/>
      <w:szCs w:val="18"/>
    </w:rPr>
  </w:style>
  <w:style w:type="paragraph" w:styleId="TOC4">
    <w:name w:val="toc 4"/>
    <w:basedOn w:val="Normal"/>
    <w:next w:val="Normal"/>
    <w:autoRedefine/>
    <w:uiPriority w:val="39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pPr>
      <w:ind w:left="1920"/>
    </w:pPr>
    <w:rPr>
      <w:sz w:val="20"/>
      <w:szCs w:val="20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BodyTextIndent3">
    <w:name w:val="Body Text Indent 3"/>
    <w:basedOn w:val="Normal"/>
    <w:pPr>
      <w:tabs>
        <w:tab w:val="left" w:pos="0"/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  <w:tab w:val="left" w:pos="4800"/>
        <w:tab w:val="left" w:pos="5280"/>
        <w:tab w:val="left" w:pos="5760"/>
        <w:tab w:val="left" w:pos="6240"/>
        <w:tab w:val="left" w:pos="6720"/>
        <w:tab w:val="left" w:pos="7200"/>
        <w:tab w:val="left" w:pos="7680"/>
        <w:tab w:val="left" w:pos="8160"/>
        <w:tab w:val="left" w:pos="8640"/>
        <w:tab w:val="left" w:pos="9120"/>
        <w:tab w:val="left" w:pos="9600"/>
        <w:tab w:val="left" w:pos="10080"/>
        <w:tab w:val="left" w:pos="10560"/>
        <w:tab w:val="left" w:pos="11040"/>
        <w:tab w:val="left" w:pos="11520"/>
        <w:tab w:val="left" w:pos="12000"/>
        <w:tab w:val="left" w:pos="12480"/>
        <w:tab w:val="left" w:pos="12960"/>
        <w:tab w:val="left" w:pos="13440"/>
        <w:tab w:val="left" w:pos="13920"/>
        <w:tab w:val="left" w:pos="14400"/>
        <w:tab w:val="left" w:pos="14880"/>
      </w:tabs>
      <w:autoSpaceDE w:val="0"/>
      <w:autoSpaceDN w:val="0"/>
      <w:adjustRightInd w:val="0"/>
      <w:ind w:left="1440"/>
    </w:pPr>
    <w:rPr>
      <w:rFonts w:ascii="Courier New" w:hAnsi="Courier New" w:cs="Courier New"/>
      <w:sz w:val="20"/>
      <w:szCs w:val="20"/>
    </w:rPr>
  </w:style>
  <w:style w:type="paragraph" w:styleId="BodyText">
    <w:name w:val="Body Text"/>
    <w:basedOn w:val="Normal"/>
    <w:rPr>
      <w:rFonts w:ascii="Arial" w:hAnsi="Arial" w:cs="Arial"/>
      <w:sz w:val="20"/>
    </w:rPr>
  </w:style>
  <w:style w:type="paragraph" w:styleId="BodyText2">
    <w:name w:val="Body Text 2"/>
    <w:basedOn w:val="Normal"/>
    <w:rPr>
      <w:rFonts w:ascii="Arial" w:hAnsi="Arial" w:cs="Arial"/>
      <w:sz w:val="18"/>
    </w:rPr>
  </w:style>
  <w:style w:type="character" w:customStyle="1" w:styleId="SaiRajeev">
    <w:name w:val="Sai.Rajeev"/>
    <w:semiHidden/>
    <w:rPr>
      <w:rFonts w:ascii="Arial" w:hAnsi="Arial" w:cs="Arial"/>
      <w:color w:val="auto"/>
      <w:sz w:val="20"/>
      <w:szCs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rPr>
      <w:sz w:val="52"/>
    </w:rPr>
  </w:style>
  <w:style w:type="paragraph" w:styleId="Title">
    <w:name w:val="Title"/>
    <w:basedOn w:val="Normal"/>
    <w:qFormat/>
    <w:rsid w:val="00E376A8"/>
    <w:pPr>
      <w:suppressAutoHyphens/>
      <w:jc w:val="center"/>
    </w:pPr>
    <w:rPr>
      <w:rFonts w:ascii="Times Roman" w:hAnsi="Times Roman"/>
      <w:b/>
      <w:sz w:val="20"/>
      <w:szCs w:val="20"/>
    </w:rPr>
  </w:style>
  <w:style w:type="paragraph" w:customStyle="1" w:styleId="NormalWeb5">
    <w:name w:val="Normal (Web)5"/>
    <w:basedOn w:val="Normal"/>
    <w:rsid w:val="007640BD"/>
    <w:pPr>
      <w:spacing w:after="192"/>
    </w:pPr>
    <w:rPr>
      <w:rFonts w:ascii="Verdana" w:hAnsi="Verdana"/>
    </w:rPr>
  </w:style>
  <w:style w:type="paragraph" w:customStyle="1" w:styleId="Tabletext">
    <w:name w:val="Tabletext"/>
    <w:basedOn w:val="Normal"/>
    <w:rsid w:val="002755DD"/>
    <w:pPr>
      <w:keepLines/>
      <w:widowControl w:val="0"/>
      <w:spacing w:after="120" w:line="240" w:lineRule="atLeast"/>
    </w:pPr>
    <w:rPr>
      <w:rFonts w:ascii="Arial" w:hAnsi="Arial"/>
      <w:szCs w:val="20"/>
    </w:rPr>
  </w:style>
  <w:style w:type="character" w:styleId="Strong">
    <w:name w:val="Strong"/>
    <w:uiPriority w:val="22"/>
    <w:qFormat/>
    <w:rsid w:val="00AC70FB"/>
    <w:rPr>
      <w:b/>
      <w:bCs/>
    </w:rPr>
  </w:style>
  <w:style w:type="character" w:customStyle="1" w:styleId="indent1">
    <w:name w:val="indent1"/>
    <w:basedOn w:val="DefaultParagraphFont"/>
    <w:rsid w:val="00AC70FB"/>
  </w:style>
  <w:style w:type="table" w:styleId="TableWeb3">
    <w:name w:val="Table Web 3"/>
    <w:basedOn w:val="TableNormal"/>
    <w:rsid w:val="001B128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def">
    <w:name w:val="def"/>
    <w:rsid w:val="001B7A8E"/>
    <w:rPr>
      <w:vanish w:val="0"/>
      <w:webHidden w:val="0"/>
      <w:specVanish w:val="0"/>
    </w:rPr>
  </w:style>
  <w:style w:type="table" w:styleId="TableGrid">
    <w:name w:val="Table Grid"/>
    <w:basedOn w:val="TableNormal"/>
    <w:rsid w:val="00835143"/>
    <w:pPr>
      <w:widowControl w:val="0"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eb4">
    <w:name w:val="Normal (Web)4"/>
    <w:basedOn w:val="Normal"/>
    <w:rsid w:val="00D01B35"/>
    <w:pPr>
      <w:spacing w:after="192"/>
    </w:pPr>
    <w:rPr>
      <w:rFonts w:ascii="Verdana" w:hAnsi="Verdana"/>
    </w:rPr>
  </w:style>
  <w:style w:type="character" w:customStyle="1" w:styleId="maryellaglasscock">
    <w:name w:val="maryella.glasscock"/>
    <w:semiHidden/>
    <w:rsid w:val="004C563C"/>
    <w:rPr>
      <w:rFonts w:ascii="Comic Sans MS" w:hAnsi="Comic Sans MS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paragraph" w:customStyle="1" w:styleId="NormalWeb3">
    <w:name w:val="Normal (Web)3"/>
    <w:basedOn w:val="Normal"/>
    <w:rsid w:val="004C563C"/>
    <w:rPr>
      <w:rFonts w:ascii="Verdana" w:hAnsi="Verdana"/>
      <w:color w:val="000000"/>
      <w:sz w:val="22"/>
      <w:szCs w:val="22"/>
    </w:rPr>
  </w:style>
  <w:style w:type="character" w:styleId="Emphasis">
    <w:name w:val="Emphasis"/>
    <w:uiPriority w:val="20"/>
    <w:qFormat/>
    <w:rsid w:val="00617E60"/>
    <w:rPr>
      <w:i/>
      <w:iCs/>
    </w:rPr>
  </w:style>
  <w:style w:type="paragraph" w:styleId="ListParagraph">
    <w:name w:val="List Paragraph"/>
    <w:basedOn w:val="Normal"/>
    <w:uiPriority w:val="34"/>
    <w:qFormat/>
    <w:rsid w:val="00E376A8"/>
    <w:pPr>
      <w:ind w:left="720"/>
    </w:pPr>
  </w:style>
  <w:style w:type="character" w:customStyle="1" w:styleId="HelpText">
    <w:name w:val="Help Text"/>
    <w:rsid w:val="00346B8A"/>
    <w:rPr>
      <w:i/>
      <w:vanish/>
      <w:color w:val="FF0000"/>
    </w:rPr>
  </w:style>
  <w:style w:type="paragraph" w:styleId="ListBullet">
    <w:name w:val="List Bullet"/>
    <w:basedOn w:val="Normal"/>
    <w:autoRedefine/>
    <w:rsid w:val="00845A0F"/>
    <w:pPr>
      <w:ind w:left="360"/>
      <w:jc w:val="both"/>
    </w:pPr>
  </w:style>
  <w:style w:type="paragraph" w:styleId="Revision">
    <w:name w:val="Revision"/>
    <w:hidden/>
    <w:uiPriority w:val="99"/>
    <w:semiHidden/>
    <w:rsid w:val="001A2FA0"/>
    <w:rPr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376A8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Style1">
    <w:name w:val="Style1"/>
    <w:basedOn w:val="Heading2"/>
    <w:rsid w:val="00EE1027"/>
    <w:pPr>
      <w:ind w:left="720"/>
    </w:pPr>
  </w:style>
  <w:style w:type="character" w:customStyle="1" w:styleId="HeaderChar">
    <w:name w:val="Header Char"/>
    <w:link w:val="Header"/>
    <w:locked/>
    <w:rsid w:val="00C959BC"/>
    <w:rPr>
      <w:sz w:val="24"/>
      <w:szCs w:val="24"/>
    </w:rPr>
  </w:style>
  <w:style w:type="numbering" w:customStyle="1" w:styleId="Style2">
    <w:name w:val="Style2"/>
    <w:uiPriority w:val="99"/>
    <w:rsid w:val="00C437B0"/>
    <w:pPr>
      <w:numPr>
        <w:numId w:val="1"/>
      </w:numPr>
    </w:pPr>
  </w:style>
  <w:style w:type="table" w:customStyle="1" w:styleId="MediumShading1-Accent11">
    <w:name w:val="Medium Shading 1 - Accent 11"/>
    <w:basedOn w:val="TableNormal"/>
    <w:uiPriority w:val="63"/>
    <w:rsid w:val="006612FE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CommentReference">
    <w:name w:val="annotation reference"/>
    <w:rsid w:val="0090364F"/>
    <w:rPr>
      <w:sz w:val="16"/>
      <w:szCs w:val="16"/>
    </w:rPr>
  </w:style>
  <w:style w:type="paragraph" w:styleId="CommentText">
    <w:name w:val="annotation text"/>
    <w:basedOn w:val="Normal"/>
    <w:link w:val="CommentTextChar"/>
    <w:rsid w:val="009036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0364F"/>
  </w:style>
  <w:style w:type="paragraph" w:styleId="CommentSubject">
    <w:name w:val="annotation subject"/>
    <w:basedOn w:val="CommentText"/>
    <w:next w:val="CommentText"/>
    <w:link w:val="CommentSubjectChar"/>
    <w:rsid w:val="0090364F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90364F"/>
    <w:rPr>
      <w:b/>
      <w:bCs/>
    </w:rPr>
  </w:style>
  <w:style w:type="paragraph" w:styleId="NormalWeb">
    <w:name w:val="Normal (Web)"/>
    <w:basedOn w:val="Normal"/>
    <w:uiPriority w:val="99"/>
    <w:unhideWhenUsed/>
    <w:rsid w:val="00FA7E15"/>
    <w:pPr>
      <w:spacing w:before="100" w:beforeAutospacing="1" w:after="100" w:afterAutospacing="1"/>
    </w:pPr>
  </w:style>
  <w:style w:type="paragraph" w:customStyle="1" w:styleId="Normal1">
    <w:name w:val="Normal1"/>
    <w:basedOn w:val="Normal"/>
    <w:rsid w:val="00CA0FF5"/>
    <w:pPr>
      <w:spacing w:before="100" w:beforeAutospacing="1" w:after="100" w:afterAutospacing="1"/>
    </w:pPr>
  </w:style>
  <w:style w:type="paragraph" w:styleId="z-TopofForm">
    <w:name w:val="HTML Top of Form"/>
    <w:basedOn w:val="Normal"/>
    <w:next w:val="Normal"/>
    <w:link w:val="z-TopofFormChar"/>
    <w:hidden/>
    <w:uiPriority w:val="99"/>
    <w:rsid w:val="00D94374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TopofFormChar">
    <w:name w:val="z-Top of Form Char"/>
    <w:link w:val="z-TopofForm"/>
    <w:uiPriority w:val="99"/>
    <w:rsid w:val="00D94374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rsid w:val="00D94374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BottomofFormChar">
    <w:name w:val="z-Bottom of Form Char"/>
    <w:link w:val="z-BottomofForm"/>
    <w:uiPriority w:val="99"/>
    <w:rsid w:val="00D94374"/>
    <w:rPr>
      <w:rFonts w:ascii="Arial" w:hAnsi="Arial" w:cs="Arial"/>
      <w:vanish/>
      <w:sz w:val="16"/>
      <w:szCs w:val="16"/>
    </w:rPr>
  </w:style>
  <w:style w:type="character" w:customStyle="1" w:styleId="bold1">
    <w:name w:val="bold1"/>
    <w:rsid w:val="00AB4545"/>
    <w:rPr>
      <w:b/>
      <w:bCs/>
    </w:rPr>
  </w:style>
  <w:style w:type="character" w:customStyle="1" w:styleId="header1">
    <w:name w:val="header1"/>
    <w:rsid w:val="00385421"/>
    <w:rPr>
      <w:vanish w:val="0"/>
      <w:webHidden w:val="0"/>
      <w:color w:val="6DB43F"/>
      <w:sz w:val="33"/>
      <w:szCs w:val="33"/>
      <w:specVanish w:val="0"/>
    </w:rPr>
  </w:style>
  <w:style w:type="paragraph" w:customStyle="1" w:styleId="bold">
    <w:name w:val="bold"/>
    <w:basedOn w:val="Normal"/>
    <w:rsid w:val="00CE5681"/>
    <w:pPr>
      <w:spacing w:before="100" w:beforeAutospacing="1" w:after="100" w:afterAutospacing="1"/>
    </w:pPr>
  </w:style>
  <w:style w:type="character" w:styleId="HTMLCite">
    <w:name w:val="HTML Cite"/>
    <w:uiPriority w:val="99"/>
    <w:unhideWhenUsed/>
    <w:rsid w:val="002B06F3"/>
    <w:rPr>
      <w:i w:val="0"/>
      <w:iCs w:val="0"/>
      <w:color w:val="388222"/>
    </w:rPr>
  </w:style>
  <w:style w:type="character" w:customStyle="1" w:styleId="style11">
    <w:name w:val="style11"/>
    <w:rsid w:val="00C65AC1"/>
    <w:rPr>
      <w:b/>
      <w:bCs/>
      <w:color w:val="FF0000"/>
    </w:rPr>
  </w:style>
  <w:style w:type="character" w:customStyle="1" w:styleId="hotline21">
    <w:name w:val="hotline21"/>
    <w:rsid w:val="00A23561"/>
    <w:rPr>
      <w:rFonts w:ascii="Tahoma" w:hAnsi="Tahoma" w:cs="Tahoma" w:hint="default"/>
      <w:b/>
      <w:bCs/>
      <w:color w:val="000000"/>
      <w:spacing w:val="12"/>
      <w:sz w:val="53"/>
      <w:szCs w:val="53"/>
    </w:rPr>
  </w:style>
  <w:style w:type="numbering" w:customStyle="1" w:styleId="Headings">
    <w:name w:val="Headings"/>
    <w:uiPriority w:val="99"/>
    <w:rsid w:val="00D7694E"/>
    <w:pPr>
      <w:numPr>
        <w:numId w:val="2"/>
      </w:numPr>
    </w:pPr>
  </w:style>
  <w:style w:type="paragraph" w:styleId="PlainText">
    <w:name w:val="Plain Text"/>
    <w:basedOn w:val="Normal"/>
    <w:link w:val="PlainTextChar"/>
    <w:uiPriority w:val="99"/>
    <w:unhideWhenUsed/>
    <w:rsid w:val="003C36D0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3C36D0"/>
    <w:rPr>
      <w:rFonts w:ascii="Calibri" w:eastAsia="Calibri" w:hAnsi="Calibri"/>
      <w:sz w:val="22"/>
      <w:szCs w:val="21"/>
    </w:rPr>
  </w:style>
  <w:style w:type="paragraph" w:customStyle="1" w:styleId="11ParagraphStyle">
    <w:name w:val="1.1 Paragraph Style"/>
    <w:basedOn w:val="Normal"/>
    <w:qFormat/>
    <w:rsid w:val="00E376A8"/>
    <w:pPr>
      <w:spacing w:before="120" w:after="120" w:line="288" w:lineRule="auto"/>
      <w:ind w:left="1440"/>
      <w:jc w:val="both"/>
    </w:pPr>
  </w:style>
  <w:style w:type="paragraph" w:customStyle="1" w:styleId="10ParagraphStyle">
    <w:name w:val="1.0 Paragraph Style"/>
    <w:basedOn w:val="BodyTextIndent"/>
    <w:qFormat/>
    <w:rsid w:val="00E376A8"/>
    <w:pPr>
      <w:spacing w:before="120" w:after="120" w:line="288" w:lineRule="auto"/>
      <w:jc w:val="both"/>
    </w:pPr>
    <w:rPr>
      <w:rFonts w:ascii="Times New Roman" w:hAnsi="Times New Roman" w:cs="Times New Roman"/>
      <w:sz w:val="24"/>
    </w:rPr>
  </w:style>
  <w:style w:type="paragraph" w:customStyle="1" w:styleId="111ParagraphStyle">
    <w:name w:val="1.1.1 Paragraph Style"/>
    <w:basedOn w:val="BodyTextIndent"/>
    <w:qFormat/>
    <w:rsid w:val="00E376A8"/>
    <w:pPr>
      <w:spacing w:before="120" w:after="120" w:line="288" w:lineRule="auto"/>
      <w:ind w:left="2232"/>
      <w:jc w:val="both"/>
    </w:pPr>
    <w:rPr>
      <w:rFonts w:ascii="Times New Roman" w:hAnsi="Times New Roman" w:cs="Times New Roman"/>
      <w:sz w:val="24"/>
    </w:rPr>
  </w:style>
  <w:style w:type="character" w:styleId="PlaceholderText">
    <w:name w:val="Placeholder Text"/>
    <w:basedOn w:val="DefaultParagraphFont"/>
    <w:uiPriority w:val="99"/>
    <w:semiHidden/>
    <w:rsid w:val="00711CE7"/>
    <w:rPr>
      <w:color w:val="808080"/>
    </w:rPr>
  </w:style>
  <w:style w:type="paragraph" w:styleId="NoSpacing">
    <w:name w:val="No Spacing"/>
    <w:uiPriority w:val="1"/>
    <w:qFormat/>
    <w:rsid w:val="00643F80"/>
    <w:rPr>
      <w:rFonts w:asciiTheme="minorHAnsi" w:eastAsiaTheme="minorHAnsi" w:hAnsiTheme="minorHAnsi" w:cstheme="minorBidi"/>
      <w:sz w:val="22"/>
      <w:szCs w:val="22"/>
    </w:rPr>
  </w:style>
  <w:style w:type="character" w:styleId="FollowedHyperlink">
    <w:name w:val="FollowedHyperlink"/>
    <w:basedOn w:val="DefaultParagraphFont"/>
    <w:semiHidden/>
    <w:unhideWhenUsed/>
    <w:rsid w:val="00300741"/>
    <w:rPr>
      <w:color w:val="800080" w:themeColor="followedHyperlink"/>
      <w:u w:val="single"/>
    </w:rPr>
  </w:style>
  <w:style w:type="character" w:customStyle="1" w:styleId="field-content">
    <w:name w:val="field-content"/>
    <w:basedOn w:val="DefaultParagraphFont"/>
    <w:rsid w:val="00DC45B4"/>
  </w:style>
  <w:style w:type="character" w:customStyle="1" w:styleId="views-label">
    <w:name w:val="views-label"/>
    <w:basedOn w:val="DefaultParagraphFont"/>
    <w:rsid w:val="00DC45B4"/>
  </w:style>
  <w:style w:type="character" w:customStyle="1" w:styleId="office-hoursitem">
    <w:name w:val="office-hours__item"/>
    <w:basedOn w:val="DefaultParagraphFont"/>
    <w:rsid w:val="00DC45B4"/>
  </w:style>
  <w:style w:type="character" w:customStyle="1" w:styleId="office-hoursitem-label">
    <w:name w:val="office-hours__item-label"/>
    <w:basedOn w:val="DefaultParagraphFont"/>
    <w:rsid w:val="00DC45B4"/>
  </w:style>
  <w:style w:type="character" w:customStyle="1" w:styleId="office-hoursitem-slots">
    <w:name w:val="office-hours__item-slots"/>
    <w:basedOn w:val="DefaultParagraphFont"/>
    <w:rsid w:val="00DC45B4"/>
  </w:style>
  <w:style w:type="paragraph" w:customStyle="1" w:styleId="vcard-name">
    <w:name w:val="vcard-name"/>
    <w:basedOn w:val="Normal"/>
    <w:rsid w:val="002931FE"/>
    <w:pPr>
      <w:spacing w:before="100" w:beforeAutospacing="1" w:after="100" w:afterAutospacing="1" w:line="240" w:lineRule="auto"/>
    </w:pPr>
  </w:style>
  <w:style w:type="paragraph" w:customStyle="1" w:styleId="vcard-address">
    <w:name w:val="vcard-address"/>
    <w:basedOn w:val="Normal"/>
    <w:rsid w:val="002931FE"/>
    <w:pPr>
      <w:spacing w:before="100" w:beforeAutospacing="1" w:after="100" w:afterAutospacing="1" w:line="240" w:lineRule="auto"/>
    </w:pPr>
  </w:style>
  <w:style w:type="paragraph" w:customStyle="1" w:styleId="tel">
    <w:name w:val="tel"/>
    <w:basedOn w:val="Normal"/>
    <w:rsid w:val="002931FE"/>
    <w:pPr>
      <w:spacing w:before="100" w:beforeAutospacing="1" w:after="100" w:afterAutospacing="1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5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468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45241">
              <w:marLeft w:val="0"/>
              <w:marRight w:val="0"/>
              <w:marTop w:val="0"/>
              <w:marBottom w:val="0"/>
              <w:divBdr>
                <w:top w:val="single" w:sz="12" w:space="0" w:color="FFFFFF"/>
                <w:left w:val="single" w:sz="12" w:space="0" w:color="FFFFFF"/>
                <w:bottom w:val="single" w:sz="12" w:space="0" w:color="FFFFFF"/>
                <w:right w:val="single" w:sz="12" w:space="0" w:color="FFFFFF"/>
              </w:divBdr>
              <w:divsChild>
                <w:div w:id="95552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64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12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362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1011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99820">
          <w:marLeft w:val="0"/>
          <w:marRight w:val="0"/>
          <w:marTop w:val="0"/>
          <w:marBottom w:val="225"/>
          <w:divBdr>
            <w:top w:val="single" w:sz="12" w:space="0" w:color="414E6E"/>
            <w:left w:val="single" w:sz="12" w:space="0" w:color="414E6E"/>
            <w:bottom w:val="single" w:sz="36" w:space="0" w:color="414E6E"/>
            <w:right w:val="single" w:sz="12" w:space="0" w:color="414E6E"/>
          </w:divBdr>
        </w:div>
      </w:divsChild>
    </w:div>
    <w:div w:id="1056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15848">
          <w:marLeft w:val="400"/>
          <w:marRight w:val="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0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1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7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76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1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7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0254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56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60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1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8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7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9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39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74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8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1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3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4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1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51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3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3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57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68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66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322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3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365">
      <w:bodyDiv w:val="1"/>
      <w:marLeft w:val="0"/>
      <w:marRight w:val="0"/>
      <w:marTop w:val="0"/>
      <w:marBottom w:val="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557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9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1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0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9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58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9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49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259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0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748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937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64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7726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5655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4373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5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56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uble" w:sz="2" w:space="0" w:color="CCCCCC"/>
                <w:bottom w:val="double" w:sz="2" w:space="0" w:color="CCCCCC"/>
                <w:right w:val="double" w:sz="2" w:space="0" w:color="CCCCCC"/>
              </w:divBdr>
              <w:divsChild>
                <w:div w:id="171765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1443">
                      <w:marLeft w:val="36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62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3728">
      <w:bodyDiv w:val="1"/>
      <w:marLeft w:val="0"/>
      <w:marRight w:val="0"/>
      <w:marTop w:val="0"/>
      <w:marBottom w:val="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25908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9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1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3.PNG"/><Relationship Id="rId25" Type="http://schemas.openxmlformats.org/officeDocument/2006/relationships/hyperlink" Target="https://kog.chfs.ky.gov/home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0.png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footer" Target="footer2.xml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header" Target="header3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ff.howard\Desktop\i-twist%20U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LongProperties xmlns="http://schemas.microsoft.com/office/2006/metadata/longPropertie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A3848F2E29B046821B5AC498CDC3AE" ma:contentTypeVersion="9" ma:contentTypeDescription="Create a new document." ma:contentTypeScope="" ma:versionID="8ab9cef468c5a9022730a55083f3932a">
  <xsd:schema xmlns:xsd="http://www.w3.org/2001/XMLSchema" xmlns:xs="http://www.w3.org/2001/XMLSchema" xmlns:p="http://schemas.microsoft.com/office/2006/metadata/properties" xmlns:ns2="6a7ae9ee-72f6-4ecb-a295-e097db4ae739" xmlns:ns3="690c2b1c-b895-4338-9fd0-764a223aca0c" targetNamespace="http://schemas.microsoft.com/office/2006/metadata/properties" ma:root="true" ma:fieldsID="e4894c48bf19e19505b999d42a1ceb54" ns2:_="" ns3:_="">
    <xsd:import namespace="6a7ae9ee-72f6-4ecb-a295-e097db4ae739"/>
    <xsd:import namespace="690c2b1c-b895-4338-9fd0-764a223aca0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soliTwistRelProg" minOccurs="0"/>
                <xsd:element ref="ns3:soliTwistProjName" minOccurs="0"/>
                <xsd:element ref="ns3:soliTwistRelNo" minOccurs="0"/>
                <xsd:element ref="ns3:mcc6e84f83c44e6ab8c734afb7da653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7ae9ee-72f6-4ecb-a295-e097db4ae739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14816ee9-f38d-4db7-b21e-04b4f06f6352}" ma:internalName="TaxCatchAll" ma:showField="CatchAllData" ma:web="c6ce4c64-7758-41bb-98a1-076484565a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14816ee9-f38d-4db7-b21e-04b4f06f6352}" ma:internalName="TaxCatchAllLabel" ma:readOnly="true" ma:showField="CatchAllDataLabel" ma:web="c6ce4c64-7758-41bb-98a1-076484565a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0c2b1c-b895-4338-9fd0-764a223aca0c" elementFormDefault="qualified">
    <xsd:import namespace="http://schemas.microsoft.com/office/2006/documentManagement/types"/>
    <xsd:import namespace="http://schemas.microsoft.com/office/infopath/2007/PartnerControls"/>
    <xsd:element name="soliTwistRelProg" ma:index="10" nillable="true" ma:displayName="Program" ma:list="{a97417c1-30c9-4c9d-866a-16be8e9fba38}" ma:internalName="soliTwistRelProg" ma:showField="Title" ma:web="690c2b1c-b895-4338-9fd0-764a223aca0c">
      <xsd:simpleType>
        <xsd:restriction base="dms:Lookup"/>
      </xsd:simpleType>
    </xsd:element>
    <xsd:element name="soliTwistProjName" ma:index="11" nillable="true" ma:displayName="Project Name" ma:list="{193b158b-67bf-428d-8669-88afa80b62d1}" ma:internalName="soliTwistProjName" ma:showField="Title" ma:web="690c2b1c-b895-4338-9fd0-764a223aca0c">
      <xsd:simpleType>
        <xsd:restriction base="dms:Lookup"/>
      </xsd:simpleType>
    </xsd:element>
    <xsd:element name="soliTwistRelNo" ma:index="12" nillable="true" ma:displayName="Release Number" ma:list="{c79d9906-6e1c-483b-a9b9-ef181d39f3f9}" ma:internalName="soliTwistRelNo" ma:showField="Title" ma:web="690c2b1c-b895-4338-9fd0-764a223aca0c">
      <xsd:simpleType>
        <xsd:restriction base="dms:Lookup"/>
      </xsd:simpleType>
    </xsd:element>
    <xsd:element name="mcc6e84f83c44e6ab8c734afb7da6532" ma:index="13" nillable="true" ma:taxonomy="true" ma:internalName="mcc6e84f83c44e6ab8c734afb7da6532" ma:taxonomyFieldName="soliTwistKeywords" ma:displayName="Key Words" ma:default="" ma:fieldId="{6cc6e84f-83c4-4e6a-b8c7-34afb7da6532}" ma:taxonomyMulti="true" ma:sspId="f6841025-3e5d-4434-b1c9-ce412512ace0" ma:termSetId="f55f2e52-8dcc-4be7-95bc-b11a1dc78770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liTwistRelProg xmlns="690c2b1c-b895-4338-9fd0-764a223aca0c">1</soliTwistRelProg>
    <mcc6e84f83c44e6ab8c734afb7da6532 xmlns="690c2b1c-b895-4338-9fd0-764a223aca0c">
      <Terms xmlns="http://schemas.microsoft.com/office/infopath/2007/PartnerControls">
        <TermInfo xmlns="http://schemas.microsoft.com/office/infopath/2007/PartnerControls">
          <TermName xmlns="http://schemas.microsoft.com/office/infopath/2007/PartnerControls">URD</TermName>
          <TermId xmlns="http://schemas.microsoft.com/office/infopath/2007/PartnerControls">6bbdf4f4-ec5f-4115-b0d0-9ddb50addd2f</TermId>
        </TermInfo>
        <TermInfo xmlns="http://schemas.microsoft.com/office/infopath/2007/PartnerControls">
          <TermName xmlns="http://schemas.microsoft.com/office/infopath/2007/PartnerControls">guidelines</TermName>
          <TermId xmlns="http://schemas.microsoft.com/office/infopath/2007/PartnerControls">9a161f45-e2cb-487e-b2ef-fa28b431a9b2</TermId>
        </TermInfo>
      </Terms>
    </mcc6e84f83c44e6ab8c734afb7da6532>
    <TaxCatchAll xmlns="6a7ae9ee-72f6-4ecb-a295-e097db4ae739">
      <Value>10</Value>
      <Value>164</Value>
      <Value>57</Value>
    </TaxCatchAll>
    <soliTwistProjName xmlns="690c2b1c-b895-4338-9fd0-764a223aca0c">52</soliTwistProjName>
    <soliTwistRelNo xmlns="690c2b1c-b895-4338-9fd0-764a223aca0c">46</soliTwistRelNo>
  </documentManagement>
</p:propertie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4601AF-E219-4306-B2F5-B1D9D0FE7DD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3B87F7E-AA0F-4B42-B754-41218D080C4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684EAEC-4848-4B0D-B553-F56BFFEE15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7ae9ee-72f6-4ecb-a295-e097db4ae739"/>
    <ds:schemaRef ds:uri="690c2b1c-b895-4338-9fd0-764a223aca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016DC79-A1DC-4A5F-818B-0C2E43A22B1F}">
  <ds:schemaRefs>
    <ds:schemaRef ds:uri="http://schemas.microsoft.com/office/2006/metadata/properties"/>
    <ds:schemaRef ds:uri="http://schemas.microsoft.com/office/infopath/2007/PartnerControls"/>
    <ds:schemaRef ds:uri="690c2b1c-b895-4338-9fd0-764a223aca0c"/>
    <ds:schemaRef ds:uri="6a7ae9ee-72f6-4ecb-a295-e097db4ae739"/>
  </ds:schemaRefs>
</ds:datastoreItem>
</file>

<file path=customXml/itemProps6.xml><?xml version="1.0" encoding="utf-8"?>
<ds:datastoreItem xmlns:ds="http://schemas.openxmlformats.org/officeDocument/2006/customXml" ds:itemID="{97C25B45-8D89-454D-A894-1809445BA9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i-twist URD Template</Template>
  <TotalTime>91</TotalTime>
  <Pages>9</Pages>
  <Words>620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User Guide</vt:lpstr>
    </vt:vector>
  </TitlesOfParts>
  <Company>Cabinet for Health and Family Services</Company>
  <LinksUpToDate>false</LinksUpToDate>
  <CharactersWithSpaces>4148</CharactersWithSpaces>
  <SharedDoc>false</SharedDoc>
  <HLinks>
    <vt:vector size="60" baseType="variant">
      <vt:variant>
        <vt:i4>1310778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_Toc330286149</vt:lpwstr>
      </vt:variant>
      <vt:variant>
        <vt:i4>1310778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_Toc330286148</vt:lpwstr>
      </vt:variant>
      <vt:variant>
        <vt:i4>1310778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_Toc330286147</vt:lpwstr>
      </vt:variant>
      <vt:variant>
        <vt:i4>1310778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_Toc330286146</vt:lpwstr>
      </vt:variant>
      <vt:variant>
        <vt:i4>1310778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_Toc330286145</vt:lpwstr>
      </vt:variant>
      <vt:variant>
        <vt:i4>1310778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_Toc330286144</vt:lpwstr>
      </vt:variant>
      <vt:variant>
        <vt:i4>1310778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_Toc330286143</vt:lpwstr>
      </vt:variant>
      <vt:variant>
        <vt:i4>1310778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_Toc330286142</vt:lpwstr>
      </vt:variant>
      <vt:variant>
        <vt:i4>1310778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_Toc330286141</vt:lpwstr>
      </vt:variant>
      <vt:variant>
        <vt:i4>1310778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_Toc330286140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Guide</dc:title>
  <dc:subject/>
  <dc:creator>jeff.howard</dc:creator>
  <cp:keywords/>
  <cp:lastModifiedBy>Kaitlyn Krolikowski</cp:lastModifiedBy>
  <cp:revision>3</cp:revision>
  <cp:lastPrinted>2021-04-05T14:28:00Z</cp:lastPrinted>
  <dcterms:created xsi:type="dcterms:W3CDTF">2021-04-05T14:28:00Z</dcterms:created>
  <dcterms:modified xsi:type="dcterms:W3CDTF">2021-04-05T15:56:00Z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1330769562</vt:i4>
  </property>
  <property fmtid="{D5CDD505-2E9C-101B-9397-08002B2CF9AE}" pid="3" name="display_urn:schemas-microsoft-com:office:office#Author">
    <vt:lpwstr>Glasscock, Mary Ella  (CHFS FSSMB)</vt:lpwstr>
  </property>
  <property fmtid="{D5CDD505-2E9C-101B-9397-08002B2CF9AE}" pid="4" name="STATUS">
    <vt:lpwstr>COMPLETED</vt:lpwstr>
  </property>
  <property fmtid="{D5CDD505-2E9C-101B-9397-08002B2CF9AE}" pid="5" name="TemplateUrl">
    <vt:lpwstr/>
  </property>
  <property fmtid="{D5CDD505-2E9C-101B-9397-08002B2CF9AE}" pid="6" name="Author">
    <vt:lpwstr/>
  </property>
  <property fmtid="{D5CDD505-2E9C-101B-9397-08002B2CF9AE}" pid="7" name="xd_ProgID">
    <vt:lpwstr/>
  </property>
  <property fmtid="{D5CDD505-2E9C-101B-9397-08002B2CF9AE}" pid="8" name="Order">
    <vt:lpwstr/>
  </property>
  <property fmtid="{D5CDD505-2E9C-101B-9397-08002B2CF9AE}" pid="9" name="MetaInfo">
    <vt:lpwstr/>
  </property>
  <property fmtid="{D5CDD505-2E9C-101B-9397-08002B2CF9AE}" pid="10" name="Last Updated">
    <vt:lpwstr>2011-01-25T00:00:00Z</vt:lpwstr>
  </property>
  <property fmtid="{D5CDD505-2E9C-101B-9397-08002B2CF9AE}" pid="11" name="Date">
    <vt:lpwstr/>
  </property>
  <property fmtid="{D5CDD505-2E9C-101B-9397-08002B2CF9AE}" pid="12" name="Date and Time">
    <vt:lpwstr/>
  </property>
  <property fmtid="{D5CDD505-2E9C-101B-9397-08002B2CF9AE}" pid="13" name="ContentType">
    <vt:lpwstr>Document</vt:lpwstr>
  </property>
  <property fmtid="{D5CDD505-2E9C-101B-9397-08002B2CF9AE}" pid="14" name="Title">
    <vt:lpwstr>User Requirement Document (URD)</vt:lpwstr>
  </property>
  <property fmtid="{D5CDD505-2E9C-101B-9397-08002B2CF9AE}" pid="15" name="display_urn:schemas-microsoft-com:office:office#Editor">
    <vt:lpwstr>Glasscock, Mary Ella  (CHFS FSSMB)</vt:lpwstr>
  </property>
  <property fmtid="{D5CDD505-2E9C-101B-9397-08002B2CF9AE}" pid="16" name="ContentTypeId">
    <vt:lpwstr>0x010100F9A3848F2E29B046821B5AC498CDC3AE</vt:lpwstr>
  </property>
  <property fmtid="{D5CDD505-2E9C-101B-9397-08002B2CF9AE}" pid="17" name="soliTwistKeywords">
    <vt:lpwstr>57;#URD|6bbdf4f4-ec5f-4115-b0d0-9ddb50addd2f;#164;#guidelines|9a161f45-e2cb-487e-b2ef-fa28b431a9b2</vt:lpwstr>
  </property>
  <property fmtid="{D5CDD505-2E9C-101B-9397-08002B2CF9AE}" pid="18" name="jed3a94ef8c64e78bf058e2f0c4203a6">
    <vt:lpwstr>Current|64df83df-936e-4c23-bd96-b1ecb3d794e3</vt:lpwstr>
  </property>
  <property fmtid="{D5CDD505-2E9C-101B-9397-08002B2CF9AE}" pid="19" name="PWP Version">
    <vt:lpwstr>10;#Current|64df83df-936e-4c23-bd96-b1ecb3d794e3</vt:lpwstr>
  </property>
</Properties>
</file>